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A7121F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0C0DBF">
        <w:rPr>
          <w:rFonts w:ascii="Times New Roman" w:hAnsi="Times New Roman"/>
          <w:spacing w:val="2"/>
        </w:rPr>
        <w:t xml:space="preserve">žemės sklypui ir </w:t>
      </w:r>
      <w:r w:rsidR="004E15B1">
        <w:rPr>
          <w:rFonts w:ascii="Times New Roman" w:hAnsi="Times New Roman"/>
          <w:spacing w:val="2"/>
        </w:rPr>
        <w:t>statiniam</w:t>
      </w:r>
      <w:r w:rsidR="00BF086F">
        <w:rPr>
          <w:rFonts w:ascii="Times New Roman" w:hAnsi="Times New Roman"/>
          <w:spacing w:val="2"/>
        </w:rPr>
        <w:t>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D6441D2"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A3E0310" w14:textId="77777777" w:rsidR="00636C9F" w:rsidRDefault="00636C9F"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0E5D34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0C0DBF">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B0DD3" w14:textId="77777777" w:rsidR="00FB090D" w:rsidRDefault="00FB090D">
      <w:r>
        <w:separator/>
      </w:r>
    </w:p>
  </w:endnote>
  <w:endnote w:type="continuationSeparator" w:id="0">
    <w:p w14:paraId="7FE47F68" w14:textId="77777777" w:rsidR="00FB090D" w:rsidRDefault="00FB0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7F777" w14:textId="77777777" w:rsidR="00FB090D" w:rsidRDefault="00FB090D">
      <w:r>
        <w:separator/>
      </w:r>
    </w:p>
  </w:footnote>
  <w:footnote w:type="continuationSeparator" w:id="0">
    <w:p w14:paraId="00A47D7A" w14:textId="77777777" w:rsidR="00FB090D" w:rsidRDefault="00FB09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0DBF"/>
    <w:rsid w:val="000C1D9E"/>
    <w:rsid w:val="000C3667"/>
    <w:rsid w:val="000C587E"/>
    <w:rsid w:val="00102665"/>
    <w:rsid w:val="001053BB"/>
    <w:rsid w:val="00117499"/>
    <w:rsid w:val="0013678A"/>
    <w:rsid w:val="00136B37"/>
    <w:rsid w:val="00161BC4"/>
    <w:rsid w:val="0017647B"/>
    <w:rsid w:val="001770D5"/>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80D70"/>
    <w:rsid w:val="004A0694"/>
    <w:rsid w:val="004E15B1"/>
    <w:rsid w:val="00521D86"/>
    <w:rsid w:val="00583E25"/>
    <w:rsid w:val="005E4337"/>
    <w:rsid w:val="00610881"/>
    <w:rsid w:val="00612D57"/>
    <w:rsid w:val="00636C9F"/>
    <w:rsid w:val="00644D60"/>
    <w:rsid w:val="0066026F"/>
    <w:rsid w:val="006A12D3"/>
    <w:rsid w:val="006D355E"/>
    <w:rsid w:val="006E02B2"/>
    <w:rsid w:val="006F4638"/>
    <w:rsid w:val="0070001E"/>
    <w:rsid w:val="0071303A"/>
    <w:rsid w:val="00737C34"/>
    <w:rsid w:val="007523CD"/>
    <w:rsid w:val="007534CE"/>
    <w:rsid w:val="007A47EE"/>
    <w:rsid w:val="007B1574"/>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524E5"/>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86CE7"/>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B090D"/>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178</Words>
  <Characters>1290</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2022-10-21T10:42:00Z</dcterms:created>
  <dcterms:modified xsi:type="dcterms:W3CDTF">2022-10-21T11:54:00Z</dcterms:modified>
</cp:coreProperties>
</file>