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89E521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0C7BBD">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7D5B63B8" w14:textId="77777777" w:rsidR="00C26788"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4F25EF55"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01F77F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0C7BBD">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71A11" w14:textId="77777777" w:rsidR="005B60E3" w:rsidRDefault="005B60E3">
      <w:r>
        <w:separator/>
      </w:r>
    </w:p>
  </w:endnote>
  <w:endnote w:type="continuationSeparator" w:id="0">
    <w:p w14:paraId="1F2062AB" w14:textId="77777777" w:rsidR="005B60E3" w:rsidRDefault="005B6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87E22" w14:textId="77777777" w:rsidR="005B60E3" w:rsidRDefault="005B60E3">
      <w:r>
        <w:separator/>
      </w:r>
    </w:p>
  </w:footnote>
  <w:footnote w:type="continuationSeparator" w:id="0">
    <w:p w14:paraId="75AA41AC" w14:textId="77777777" w:rsidR="005B60E3" w:rsidRDefault="005B60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769E4"/>
    <w:rsid w:val="00080766"/>
    <w:rsid w:val="000A79B8"/>
    <w:rsid w:val="000C1D9E"/>
    <w:rsid w:val="000C3667"/>
    <w:rsid w:val="000C587E"/>
    <w:rsid w:val="000C7BBD"/>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72055"/>
    <w:rsid w:val="00583E25"/>
    <w:rsid w:val="005B60E3"/>
    <w:rsid w:val="005E4337"/>
    <w:rsid w:val="00610881"/>
    <w:rsid w:val="00612D57"/>
    <w:rsid w:val="00644D60"/>
    <w:rsid w:val="0066026F"/>
    <w:rsid w:val="006A12D3"/>
    <w:rsid w:val="006D355E"/>
    <w:rsid w:val="006E02B2"/>
    <w:rsid w:val="006F4638"/>
    <w:rsid w:val="0070001E"/>
    <w:rsid w:val="007065A9"/>
    <w:rsid w:val="0071303A"/>
    <w:rsid w:val="00737C34"/>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26788"/>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176</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2022-10-21T10:17:00Z</dcterms:created>
  <dcterms:modified xsi:type="dcterms:W3CDTF">2022-10-21T11:33:00Z</dcterms:modified>
</cp:coreProperties>
</file>