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58B0C1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4E15B1">
        <w:rPr>
          <w:rFonts w:ascii="Times New Roman" w:hAnsi="Times New Roman"/>
          <w:spacing w:val="2"/>
        </w:rPr>
        <w:t>statiniam</w:t>
      </w:r>
      <w:r w:rsidR="00BF086F">
        <w:rPr>
          <w:rFonts w:ascii="Times New Roman" w:hAnsi="Times New Roman"/>
          <w:spacing w:val="2"/>
        </w:rPr>
        <w:t>s</w:t>
      </w:r>
      <w:r w:rsidR="00BE3BFC">
        <w:rPr>
          <w:rFonts w:ascii="Times New Roman" w:hAnsi="Times New Roman"/>
          <w:spacing w:val="2"/>
        </w:rPr>
        <w:t xml:space="preserve"> ir žemės sklypui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0C65329E"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1539717" w14:textId="77777777" w:rsidR="008F624D" w:rsidRDefault="008F624D"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8BFC28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BE3BFC">
        <w:rPr>
          <w:rFonts w:ascii="Times New Roman" w:hAnsi="Times New Roman"/>
          <w:szCs w:val="24"/>
        </w:rPr>
        <w:t>27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6497F" w14:textId="77777777" w:rsidR="008B121F" w:rsidRDefault="008B121F">
      <w:r>
        <w:separator/>
      </w:r>
    </w:p>
  </w:endnote>
  <w:endnote w:type="continuationSeparator" w:id="0">
    <w:p w14:paraId="1FA21330" w14:textId="77777777" w:rsidR="008B121F" w:rsidRDefault="008B1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784AC" w14:textId="77777777" w:rsidR="008B121F" w:rsidRDefault="008B121F">
      <w:r>
        <w:separator/>
      </w:r>
    </w:p>
  </w:footnote>
  <w:footnote w:type="continuationSeparator" w:id="0">
    <w:p w14:paraId="598B3CD4" w14:textId="77777777" w:rsidR="008B121F" w:rsidRDefault="008B12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769E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72055"/>
    <w:rsid w:val="00583E25"/>
    <w:rsid w:val="005E4337"/>
    <w:rsid w:val="00610881"/>
    <w:rsid w:val="00612D57"/>
    <w:rsid w:val="00644D60"/>
    <w:rsid w:val="0066026F"/>
    <w:rsid w:val="006A12D3"/>
    <w:rsid w:val="006D355E"/>
    <w:rsid w:val="006E02B2"/>
    <w:rsid w:val="006F4638"/>
    <w:rsid w:val="0070001E"/>
    <w:rsid w:val="0071303A"/>
    <w:rsid w:val="00737C34"/>
    <w:rsid w:val="007534CE"/>
    <w:rsid w:val="007A47EE"/>
    <w:rsid w:val="007E0C3C"/>
    <w:rsid w:val="00870143"/>
    <w:rsid w:val="008B121F"/>
    <w:rsid w:val="008C1B78"/>
    <w:rsid w:val="008E48BA"/>
    <w:rsid w:val="008E526D"/>
    <w:rsid w:val="008F4809"/>
    <w:rsid w:val="008F624D"/>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3BFC"/>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E49E6"/>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178</Words>
  <Characters>1290</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2022-10-27T12:08:00Z</dcterms:created>
  <dcterms:modified xsi:type="dcterms:W3CDTF">2022-10-27T13:09:00Z</dcterms:modified>
</cp:coreProperties>
</file>