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09D3DA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77ED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991937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677ED0">
        <w:rPr>
          <w:rFonts w:ascii="Times New Roman" w:hAnsi="Times New Roman"/>
          <w:spacing w:val="2"/>
        </w:rPr>
        <w:t>us patalpoms ir butams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5765ACB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29FD067" w14:textId="77777777" w:rsidR="007745F4" w:rsidRDefault="007745F4"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3E626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F86CA" w14:textId="77777777" w:rsidR="007872E7" w:rsidRDefault="007872E7">
      <w:r>
        <w:separator/>
      </w:r>
    </w:p>
  </w:endnote>
  <w:endnote w:type="continuationSeparator" w:id="0">
    <w:p w14:paraId="40B3CB17" w14:textId="77777777" w:rsidR="007872E7" w:rsidRDefault="00787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818C9" w14:textId="77777777" w:rsidR="007872E7" w:rsidRDefault="007872E7">
      <w:r>
        <w:separator/>
      </w:r>
    </w:p>
  </w:footnote>
  <w:footnote w:type="continuationSeparator" w:id="0">
    <w:p w14:paraId="6FDE3F48" w14:textId="77777777" w:rsidR="007872E7" w:rsidRDefault="007872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745F4"/>
    <w:rsid w:val="007872E7"/>
    <w:rsid w:val="007918FF"/>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177</Words>
  <Characters>1287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2022-11-03T09:27:00Z</dcterms:created>
  <dcterms:modified xsi:type="dcterms:W3CDTF">2022-11-03T09:32:00Z</dcterms:modified>
</cp:coreProperties>
</file>