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4EC2BE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w:t>
      </w:r>
      <w:r w:rsidR="00147963">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3A8295C2"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EB7FD22" w14:textId="77777777" w:rsidR="00481EEC" w:rsidRDefault="00481EEC"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3E626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644712">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79535" w14:textId="77777777" w:rsidR="00E32E2D" w:rsidRDefault="00E32E2D">
      <w:r>
        <w:separator/>
      </w:r>
    </w:p>
  </w:endnote>
  <w:endnote w:type="continuationSeparator" w:id="0">
    <w:p w14:paraId="509C1AF4" w14:textId="77777777" w:rsidR="00E32E2D" w:rsidRDefault="00E32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CC01" w14:textId="77777777" w:rsidR="00E32E2D" w:rsidRDefault="00E32E2D">
      <w:r>
        <w:separator/>
      </w:r>
    </w:p>
  </w:footnote>
  <w:footnote w:type="continuationSeparator" w:id="0">
    <w:p w14:paraId="59911654" w14:textId="77777777" w:rsidR="00E32E2D" w:rsidRDefault="00E32E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81EEC"/>
    <w:rsid w:val="004A0694"/>
    <w:rsid w:val="004E15B1"/>
    <w:rsid w:val="00521D86"/>
    <w:rsid w:val="00583E25"/>
    <w:rsid w:val="005E4337"/>
    <w:rsid w:val="00610881"/>
    <w:rsid w:val="00612D57"/>
    <w:rsid w:val="00644712"/>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37D1"/>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175</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2001-05-23T08:36:00Z</cp:lastPrinted>
  <dcterms:created xsi:type="dcterms:W3CDTF">2022-11-03T08:57:00Z</dcterms:created>
  <dcterms:modified xsi:type="dcterms:W3CDTF">2022-11-03T09:29:00Z</dcterms:modified>
</cp:coreProperties>
</file>