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6E3F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02F1238F" wp14:editId="77EDD9D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38C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E92C6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FDD4812" w14:textId="77777777" w:rsidR="00396FD2" w:rsidRDefault="00396FD2" w:rsidP="00396FD2">
      <w:pPr>
        <w:jc w:val="center"/>
        <w:rPr>
          <w:rFonts w:ascii="Times New Roman" w:hAnsi="Times New Roman"/>
          <w:b/>
        </w:rPr>
      </w:pPr>
    </w:p>
    <w:p w14:paraId="5722B739" w14:textId="77777777" w:rsidR="00396FD2" w:rsidRDefault="00396FD2" w:rsidP="00396FD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BF9FE" w14:textId="77777777" w:rsidR="00396FD2" w:rsidRDefault="00396FD2" w:rsidP="00396FD2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>
        <w:rPr>
          <w:rFonts w:ascii="Times New Roman" w:hAnsi="Times New Roman"/>
          <w:b/>
          <w:bCs/>
          <w:szCs w:val="24"/>
        </w:rPr>
        <w:t xml:space="preserve"> PAVEDIMO ORGANIZUOTI ŽEMĖS SKLYPŲ FORMAVIMO IR PERTVARKYMO PROJEKTO RENGIMĄ</w:t>
      </w:r>
    </w:p>
    <w:p w14:paraId="371281E1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5C0D7133" w14:textId="77777777" w:rsidR="00396FD2" w:rsidRDefault="00396FD2" w:rsidP="00396FD2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14:paraId="0ABC90EA" w14:textId="0F91451D" w:rsidR="00396FD2" w:rsidRDefault="00686FBA" w:rsidP="00396FD2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624A">
        <w:rPr>
          <w:rFonts w:ascii="Times New Roman" w:hAnsi="Times New Roman"/>
        </w:rPr>
        <w:t>2</w:t>
      </w:r>
      <w:r w:rsidR="004429E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4F158B">
        <w:rPr>
          <w:rFonts w:ascii="Times New Roman" w:hAnsi="Times New Roman"/>
        </w:rPr>
        <w:t xml:space="preserve">lapkričio </w:t>
      </w:r>
      <w:r w:rsidR="00396FD2">
        <w:rPr>
          <w:rFonts w:ascii="Times New Roman" w:hAnsi="Times New Roman"/>
        </w:rPr>
        <w:t xml:space="preserve">    d. Nr.AT-</w:t>
      </w:r>
    </w:p>
    <w:p w14:paraId="7F101D3F" w14:textId="77777777" w:rsidR="00396FD2" w:rsidRDefault="00396FD2" w:rsidP="00396FD2">
      <w:pPr>
        <w:pStyle w:val="Heading1"/>
        <w:ind w:left="0" w:firstLine="0"/>
        <w:jc w:val="center"/>
      </w:pPr>
      <w:r>
        <w:t>Šakiai</w:t>
      </w:r>
    </w:p>
    <w:p w14:paraId="283EFB97" w14:textId="77777777" w:rsidR="00396FD2" w:rsidRDefault="00396FD2" w:rsidP="00396FD2">
      <w:pPr>
        <w:rPr>
          <w:rFonts w:ascii="Times New Roman" w:hAnsi="Times New Roman"/>
        </w:rPr>
      </w:pPr>
    </w:p>
    <w:p w14:paraId="60EB1517" w14:textId="21AD986D" w:rsidR="00000813" w:rsidRDefault="00ED6555" w:rsidP="00B666DD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Vadovaudamasis </w:t>
      </w:r>
      <w:r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>
        <w:rPr>
          <w:rFonts w:ascii="Times New Roman" w:hAnsi="Times New Roman"/>
        </w:rPr>
        <w:t xml:space="preserve">Lietuvos Respublikos teritorijų planavimo įstatymo 20 straipsnio </w:t>
      </w:r>
      <w:r w:rsidR="00A04AB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dalies </w:t>
      </w:r>
      <w:r w:rsidR="006E72A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</w:t>
      </w:r>
      <w:r>
        <w:rPr>
          <w:rFonts w:ascii="Times New Roman" w:hAnsi="Times New Roman"/>
          <w:szCs w:val="24"/>
        </w:rPr>
        <w:t>,</w:t>
      </w:r>
      <w:r w:rsidRPr="0082328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Nr.3D-452/D1-513 „Dėl žemės sklypų formavimo ir pertvarkymo projektų rengimo ir įgyvendinimo taisyklių patvirtinimo“</w:t>
      </w:r>
      <w:r w:rsidR="00B666DD">
        <w:rPr>
          <w:rFonts w:ascii="Times New Roman" w:hAnsi="Times New Roman"/>
          <w:bCs/>
          <w:szCs w:val="24"/>
        </w:rPr>
        <w:t>:</w:t>
      </w:r>
      <w:r w:rsidR="00000813">
        <w:rPr>
          <w:rFonts w:ascii="Times New Roman" w:hAnsi="Times New Roman"/>
          <w:bCs/>
          <w:szCs w:val="24"/>
        </w:rPr>
        <w:t xml:space="preserve"> </w:t>
      </w:r>
    </w:p>
    <w:p w14:paraId="1596099F" w14:textId="6ADE9A77" w:rsidR="00396FD2" w:rsidRDefault="00396FD2" w:rsidP="00141D76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P a v e d u rajono savivaldybės administracijos Ūkio, a</w:t>
      </w:r>
      <w:r>
        <w:rPr>
          <w:rFonts w:ascii="Times New Roman" w:hAnsi="Times New Roman"/>
        </w:rPr>
        <w:t>rchitektūros ir investicijų skyriui organizuoti žemės</w:t>
      </w:r>
      <w:r>
        <w:rPr>
          <w:rFonts w:ascii="Times New Roman" w:hAnsi="Times New Roman"/>
          <w:color w:val="000000"/>
        </w:rPr>
        <w:t xml:space="preserve"> sklypo formavimo ir pertvarkymo projekto</w:t>
      </w:r>
      <w:r>
        <w:rPr>
          <w:rFonts w:ascii="Times New Roman" w:hAnsi="Times New Roman"/>
        </w:rPr>
        <w:t xml:space="preserve"> rengimą, suformuojant</w:t>
      </w:r>
      <w:r w:rsidR="00E627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kitos paskirties, </w:t>
      </w:r>
      <w:r w:rsidR="002102A8">
        <w:rPr>
          <w:rFonts w:ascii="Times New Roman" w:hAnsi="Times New Roman"/>
        </w:rPr>
        <w:t xml:space="preserve"> d</w:t>
      </w:r>
      <w:r w:rsidR="004F158B">
        <w:rPr>
          <w:rFonts w:ascii="Times New Roman" w:hAnsi="Times New Roman"/>
        </w:rPr>
        <w:t>augia</w:t>
      </w:r>
      <w:r w:rsidR="002102A8">
        <w:rPr>
          <w:rFonts w:ascii="Times New Roman" w:hAnsi="Times New Roman"/>
        </w:rPr>
        <w:t>bučių gyvenamųjų pastatų</w:t>
      </w:r>
      <w:r>
        <w:rPr>
          <w:rFonts w:ascii="Times New Roman" w:hAnsi="Times New Roman"/>
        </w:rPr>
        <w:t xml:space="preserve"> </w:t>
      </w:r>
      <w:r w:rsidR="004F158B">
        <w:rPr>
          <w:rFonts w:ascii="Times New Roman" w:hAnsi="Times New Roman"/>
        </w:rPr>
        <w:t xml:space="preserve">ir bendrabučių </w:t>
      </w:r>
      <w:r>
        <w:rPr>
          <w:rFonts w:ascii="Times New Roman" w:hAnsi="Times New Roman"/>
        </w:rPr>
        <w:t>teritorijos nau</w:t>
      </w:r>
      <w:r w:rsidR="00686FBA">
        <w:rPr>
          <w:rFonts w:ascii="Times New Roman" w:hAnsi="Times New Roman"/>
        </w:rPr>
        <w:t>dojimo būd</w:t>
      </w:r>
      <w:r w:rsidR="007D732C">
        <w:rPr>
          <w:rFonts w:ascii="Times New Roman" w:hAnsi="Times New Roman"/>
        </w:rPr>
        <w:t xml:space="preserve">o žemės sklypą </w:t>
      </w:r>
      <w:r w:rsidR="002102A8">
        <w:rPr>
          <w:rFonts w:ascii="Times New Roman" w:hAnsi="Times New Roman"/>
        </w:rPr>
        <w:t>po s</w:t>
      </w:r>
      <w:r w:rsidR="004F158B">
        <w:rPr>
          <w:rFonts w:ascii="Times New Roman" w:hAnsi="Times New Roman"/>
        </w:rPr>
        <w:t>tatini</w:t>
      </w:r>
      <w:r w:rsidR="00674E97">
        <w:rPr>
          <w:rFonts w:ascii="Times New Roman" w:hAnsi="Times New Roman"/>
        </w:rPr>
        <w:t>u</w:t>
      </w:r>
      <w:r w:rsidR="002102A8">
        <w:rPr>
          <w:rFonts w:ascii="Times New Roman" w:hAnsi="Times New Roman"/>
        </w:rPr>
        <w:t xml:space="preserve"> </w:t>
      </w:r>
      <w:r w:rsidR="00B02776">
        <w:rPr>
          <w:rFonts w:ascii="Times New Roman" w:hAnsi="Times New Roman"/>
        </w:rPr>
        <w:t>V</w:t>
      </w:r>
      <w:r w:rsidR="004F158B">
        <w:rPr>
          <w:rFonts w:ascii="Times New Roman" w:hAnsi="Times New Roman"/>
        </w:rPr>
        <w:t>asario 1</w:t>
      </w:r>
      <w:r w:rsidR="00E7772D">
        <w:rPr>
          <w:rFonts w:ascii="Times New Roman" w:hAnsi="Times New Roman"/>
        </w:rPr>
        <w:t>6</w:t>
      </w:r>
      <w:r w:rsidR="004F158B">
        <w:rPr>
          <w:rFonts w:ascii="Times New Roman" w:hAnsi="Times New Roman"/>
        </w:rPr>
        <w:t>-</w:t>
      </w:r>
      <w:r w:rsidR="00674E97">
        <w:rPr>
          <w:rFonts w:ascii="Times New Roman" w:hAnsi="Times New Roman"/>
        </w:rPr>
        <w:t>os</w:t>
      </w:r>
      <w:r w:rsidR="004F158B">
        <w:rPr>
          <w:rFonts w:ascii="Times New Roman" w:hAnsi="Times New Roman"/>
        </w:rPr>
        <w:t>ios</w:t>
      </w:r>
      <w:r w:rsidR="00686FBA">
        <w:rPr>
          <w:rFonts w:ascii="Times New Roman" w:hAnsi="Times New Roman"/>
        </w:rPr>
        <w:t xml:space="preserve"> g.</w:t>
      </w:r>
      <w:r w:rsidR="00E7772D">
        <w:rPr>
          <w:rFonts w:ascii="Times New Roman" w:hAnsi="Times New Roman"/>
        </w:rPr>
        <w:t xml:space="preserve"> </w:t>
      </w:r>
      <w:r w:rsidR="004F158B">
        <w:rPr>
          <w:rFonts w:ascii="Times New Roman" w:hAnsi="Times New Roman"/>
        </w:rPr>
        <w:t>37</w:t>
      </w:r>
      <w:r>
        <w:rPr>
          <w:rFonts w:ascii="Times New Roman" w:hAnsi="Times New Roman"/>
          <w:szCs w:val="24"/>
        </w:rPr>
        <w:t>,</w:t>
      </w:r>
      <w:r w:rsidR="00686FBA">
        <w:rPr>
          <w:rFonts w:ascii="Times New Roman" w:hAnsi="Times New Roman"/>
          <w:szCs w:val="24"/>
        </w:rPr>
        <w:t xml:space="preserve"> Šakių</w:t>
      </w:r>
      <w:r w:rsidR="004F158B">
        <w:rPr>
          <w:rFonts w:ascii="Times New Roman" w:hAnsi="Times New Roman"/>
          <w:szCs w:val="24"/>
        </w:rPr>
        <w:t xml:space="preserve"> m</w:t>
      </w:r>
      <w:r w:rsidR="00686FBA">
        <w:rPr>
          <w:rFonts w:ascii="Times New Roman" w:hAnsi="Times New Roman"/>
          <w:szCs w:val="24"/>
        </w:rPr>
        <w:t>.</w:t>
      </w:r>
    </w:p>
    <w:p w14:paraId="37FBC3FF" w14:textId="0D07D932" w:rsidR="00396FD2" w:rsidRDefault="00396FD2" w:rsidP="00141D76">
      <w:pPr>
        <w:tabs>
          <w:tab w:val="left" w:pos="540"/>
          <w:tab w:val="left" w:pos="72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N u s t a t a u, kad projekto rengimo darbai finansuojami </w:t>
      </w:r>
      <w:r w:rsidR="00AC6EB9">
        <w:rPr>
          <w:rFonts w:ascii="Times New Roman" w:hAnsi="Times New Roman"/>
          <w:szCs w:val="24"/>
        </w:rPr>
        <w:t>iniciator</w:t>
      </w:r>
      <w:r w:rsidR="00737E15">
        <w:rPr>
          <w:rFonts w:ascii="Times New Roman" w:hAnsi="Times New Roman"/>
          <w:szCs w:val="24"/>
        </w:rPr>
        <w:t>ės</w:t>
      </w:r>
      <w:r>
        <w:rPr>
          <w:rFonts w:ascii="Times New Roman" w:hAnsi="Times New Roman"/>
          <w:szCs w:val="24"/>
        </w:rPr>
        <w:t xml:space="preserve"> lėšomis.</w:t>
      </w:r>
    </w:p>
    <w:p w14:paraId="509AE00F" w14:textId="34D985BC" w:rsidR="00396FD2" w:rsidRDefault="00396FD2" w:rsidP="00141D76">
      <w:pPr>
        <w:spacing w:line="360" w:lineRule="auto"/>
        <w:ind w:firstLine="720"/>
        <w:jc w:val="both"/>
        <w:rPr>
          <w:rStyle w:val="uficommentbody"/>
          <w:bCs/>
        </w:rPr>
      </w:pP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9271CB" w14:textId="77777777" w:rsidR="00396FD2" w:rsidRDefault="00396FD2" w:rsidP="00620B3A">
      <w:pPr>
        <w:spacing w:line="360" w:lineRule="auto"/>
        <w:rPr>
          <w:rFonts w:ascii="Times New Roman" w:hAnsi="Times New Roman"/>
          <w:b/>
        </w:rPr>
      </w:pPr>
    </w:p>
    <w:p w14:paraId="6D246A7C" w14:textId="77777777" w:rsidR="00E446EC" w:rsidRDefault="00E446EC" w:rsidP="00620B3A">
      <w:pPr>
        <w:spacing w:line="360" w:lineRule="auto"/>
        <w:rPr>
          <w:rFonts w:ascii="Times New Roman" w:hAnsi="Times New Roman"/>
          <w:bCs/>
        </w:rPr>
      </w:pPr>
    </w:p>
    <w:p w14:paraId="0455C312" w14:textId="77777777" w:rsidR="00B50F7E" w:rsidRPr="000D2950" w:rsidRDefault="00B50F7E" w:rsidP="00B50F7E">
      <w:pPr>
        <w:tabs>
          <w:tab w:val="left" w:pos="7371"/>
          <w:tab w:val="left" w:pos="7655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Administracijos direktorius</w:t>
      </w:r>
      <w:r>
        <w:rPr>
          <w:rFonts w:ascii="Times New Roman" w:hAnsi="Times New Roman"/>
          <w:bCs/>
        </w:rPr>
        <w:tab/>
        <w:t>Dainius Grincevičius</w:t>
      </w:r>
    </w:p>
    <w:p w14:paraId="4DFA15D8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0E24D916" w14:textId="77777777" w:rsidR="00565025" w:rsidRDefault="00565025" w:rsidP="000D2950">
      <w:pPr>
        <w:rPr>
          <w:rFonts w:ascii="Times New Roman" w:hAnsi="Times New Roman"/>
          <w:sz w:val="22"/>
          <w:szCs w:val="22"/>
        </w:rPr>
      </w:pPr>
    </w:p>
    <w:p w14:paraId="36A8DDC3" w14:textId="77777777" w:rsidR="007745E6" w:rsidRDefault="007745E6" w:rsidP="000D2950">
      <w:pPr>
        <w:rPr>
          <w:rFonts w:ascii="Times New Roman" w:hAnsi="Times New Roman"/>
          <w:sz w:val="22"/>
          <w:szCs w:val="22"/>
        </w:rPr>
      </w:pPr>
    </w:p>
    <w:p w14:paraId="0750413C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CE34189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2555FB17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E8E5E6B" w14:textId="77777777" w:rsidR="00FB216C" w:rsidRDefault="00FB216C" w:rsidP="000D2950">
      <w:pPr>
        <w:rPr>
          <w:rFonts w:ascii="Times New Roman" w:hAnsi="Times New Roman"/>
          <w:sz w:val="22"/>
          <w:szCs w:val="22"/>
        </w:rPr>
      </w:pPr>
    </w:p>
    <w:p w14:paraId="66C9307F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Ūkio, architektūros ir investicijų skyriaus</w:t>
      </w:r>
    </w:p>
    <w:p w14:paraId="4F565B44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vyriausioji specialistė</w:t>
      </w:r>
    </w:p>
    <w:p w14:paraId="3EF82575" w14:textId="77777777" w:rsidR="00565025" w:rsidRPr="007745E6" w:rsidRDefault="00565025" w:rsidP="000D2950">
      <w:pPr>
        <w:rPr>
          <w:rFonts w:ascii="Times New Roman" w:hAnsi="Times New Roman"/>
          <w:szCs w:val="24"/>
        </w:rPr>
      </w:pPr>
    </w:p>
    <w:p w14:paraId="50C1C69B" w14:textId="77777777" w:rsidR="000D2950" w:rsidRPr="007745E6" w:rsidRDefault="000D2950" w:rsidP="000D2950">
      <w:pPr>
        <w:rPr>
          <w:rFonts w:ascii="Times New Roman" w:hAnsi="Times New Roman"/>
          <w:szCs w:val="24"/>
        </w:rPr>
      </w:pPr>
      <w:r w:rsidRPr="007745E6">
        <w:rPr>
          <w:rFonts w:ascii="Times New Roman" w:hAnsi="Times New Roman"/>
          <w:szCs w:val="24"/>
        </w:rPr>
        <w:t>Laima Savukaitienė</w:t>
      </w:r>
    </w:p>
    <w:p w14:paraId="34ECFEA1" w14:textId="5214DB24" w:rsidR="000D2950" w:rsidRPr="007745E6" w:rsidRDefault="00686FBA" w:rsidP="000D295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0624A">
        <w:rPr>
          <w:rFonts w:ascii="Times New Roman" w:hAnsi="Times New Roman"/>
          <w:szCs w:val="24"/>
        </w:rPr>
        <w:t>2</w:t>
      </w:r>
      <w:r w:rsidR="004429E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4F158B">
        <w:rPr>
          <w:rFonts w:ascii="Times New Roman" w:hAnsi="Times New Roman"/>
          <w:szCs w:val="24"/>
        </w:rPr>
        <w:t>11</w:t>
      </w:r>
      <w:r w:rsidR="000D2950" w:rsidRPr="007745E6">
        <w:rPr>
          <w:rFonts w:ascii="Times New Roman" w:hAnsi="Times New Roman"/>
          <w:szCs w:val="24"/>
        </w:rPr>
        <w:t>-</w:t>
      </w:r>
      <w:r w:rsidR="004F158B">
        <w:rPr>
          <w:rFonts w:ascii="Times New Roman" w:hAnsi="Times New Roman"/>
          <w:szCs w:val="24"/>
        </w:rPr>
        <w:t>07</w:t>
      </w:r>
    </w:p>
    <w:sectPr w:rsidR="000D2950" w:rsidRPr="007745E6" w:rsidSect="000D2950">
      <w:headerReference w:type="default" r:id="rId7"/>
      <w:footerReference w:type="default" r:id="rId8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74932" w14:textId="77777777" w:rsidR="001D6BD2" w:rsidRDefault="001D6BD2">
      <w:r>
        <w:separator/>
      </w:r>
    </w:p>
  </w:endnote>
  <w:endnote w:type="continuationSeparator" w:id="0">
    <w:p w14:paraId="798D58D4" w14:textId="77777777" w:rsidR="001D6BD2" w:rsidRDefault="001D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989C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1A2F8" w14:textId="77777777" w:rsidR="001D6BD2" w:rsidRDefault="001D6BD2">
      <w:r>
        <w:separator/>
      </w:r>
    </w:p>
  </w:footnote>
  <w:footnote w:type="continuationSeparator" w:id="0">
    <w:p w14:paraId="6223945C" w14:textId="77777777" w:rsidR="001D6BD2" w:rsidRDefault="001D6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E56AF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813"/>
    <w:rsid w:val="0000624A"/>
    <w:rsid w:val="00024806"/>
    <w:rsid w:val="000D2950"/>
    <w:rsid w:val="00117499"/>
    <w:rsid w:val="00141D76"/>
    <w:rsid w:val="001544D1"/>
    <w:rsid w:val="00160507"/>
    <w:rsid w:val="001657DF"/>
    <w:rsid w:val="0017010C"/>
    <w:rsid w:val="001D38EF"/>
    <w:rsid w:val="001D6BD2"/>
    <w:rsid w:val="001E7250"/>
    <w:rsid w:val="002102A8"/>
    <w:rsid w:val="00223A75"/>
    <w:rsid w:val="002376E6"/>
    <w:rsid w:val="002765E4"/>
    <w:rsid w:val="0028720A"/>
    <w:rsid w:val="00290310"/>
    <w:rsid w:val="002A7A06"/>
    <w:rsid w:val="002D3ABC"/>
    <w:rsid w:val="00313CF0"/>
    <w:rsid w:val="00342E29"/>
    <w:rsid w:val="00396FD2"/>
    <w:rsid w:val="003A0C31"/>
    <w:rsid w:val="003A6B5E"/>
    <w:rsid w:val="003F491F"/>
    <w:rsid w:val="00421DF2"/>
    <w:rsid w:val="00434111"/>
    <w:rsid w:val="00435ADB"/>
    <w:rsid w:val="004429E2"/>
    <w:rsid w:val="004944DC"/>
    <w:rsid w:val="004F158B"/>
    <w:rsid w:val="00521D86"/>
    <w:rsid w:val="00533939"/>
    <w:rsid w:val="00537C05"/>
    <w:rsid w:val="00565025"/>
    <w:rsid w:val="00583E25"/>
    <w:rsid w:val="00590E10"/>
    <w:rsid w:val="00610881"/>
    <w:rsid w:val="00620B3A"/>
    <w:rsid w:val="00674E97"/>
    <w:rsid w:val="00686FBA"/>
    <w:rsid w:val="006A12D3"/>
    <w:rsid w:val="006E72AF"/>
    <w:rsid w:val="006F5387"/>
    <w:rsid w:val="0070001E"/>
    <w:rsid w:val="00721A19"/>
    <w:rsid w:val="00737E15"/>
    <w:rsid w:val="007518F7"/>
    <w:rsid w:val="007745E6"/>
    <w:rsid w:val="007D732C"/>
    <w:rsid w:val="0081469A"/>
    <w:rsid w:val="00827FEA"/>
    <w:rsid w:val="008A3AD2"/>
    <w:rsid w:val="008C1B78"/>
    <w:rsid w:val="008F4809"/>
    <w:rsid w:val="00922BF2"/>
    <w:rsid w:val="00954243"/>
    <w:rsid w:val="0098205C"/>
    <w:rsid w:val="009A3E72"/>
    <w:rsid w:val="009A486F"/>
    <w:rsid w:val="009C4EAB"/>
    <w:rsid w:val="009E26CE"/>
    <w:rsid w:val="009F065C"/>
    <w:rsid w:val="00A04AB8"/>
    <w:rsid w:val="00A65716"/>
    <w:rsid w:val="00AC6EB9"/>
    <w:rsid w:val="00AE7378"/>
    <w:rsid w:val="00B02776"/>
    <w:rsid w:val="00B2678A"/>
    <w:rsid w:val="00B50F7E"/>
    <w:rsid w:val="00B57D7D"/>
    <w:rsid w:val="00B62CF8"/>
    <w:rsid w:val="00B666DD"/>
    <w:rsid w:val="00B75F85"/>
    <w:rsid w:val="00BB7568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F34C9"/>
    <w:rsid w:val="00CF47F9"/>
    <w:rsid w:val="00CF6848"/>
    <w:rsid w:val="00D84795"/>
    <w:rsid w:val="00DD47CE"/>
    <w:rsid w:val="00DD7BCE"/>
    <w:rsid w:val="00E31FCF"/>
    <w:rsid w:val="00E33AFA"/>
    <w:rsid w:val="00E446EC"/>
    <w:rsid w:val="00E627B8"/>
    <w:rsid w:val="00E7661A"/>
    <w:rsid w:val="00E7772D"/>
    <w:rsid w:val="00E918BB"/>
    <w:rsid w:val="00ED113F"/>
    <w:rsid w:val="00ED6555"/>
    <w:rsid w:val="00EE2CE3"/>
    <w:rsid w:val="00F01EF6"/>
    <w:rsid w:val="00FB216C"/>
    <w:rsid w:val="00FD494B"/>
    <w:rsid w:val="00FE4CBF"/>
    <w:rsid w:val="00FF1B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4DB42"/>
  <w15:docId w15:val="{9F5B0A61-FA6F-430B-AED0-033643FD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20B3A"/>
    <w:rPr>
      <w:sz w:val="24"/>
    </w:rPr>
  </w:style>
  <w:style w:type="paragraph" w:styleId="BodyText">
    <w:name w:val="Body Text"/>
    <w:basedOn w:val="Normal"/>
    <w:link w:val="BodyTextChar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620B3A"/>
    <w:rPr>
      <w:sz w:val="24"/>
      <w:szCs w:val="24"/>
    </w:rPr>
  </w:style>
  <w:style w:type="character" w:styleId="Hyperlink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620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6B49DC-AF73-4B1E-9D08-8A2234F1C21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</TotalTime>
  <Pages>1</Pages>
  <Words>187</Words>
  <Characters>1258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1443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</cp:revision>
  <cp:lastPrinted>2001-05-23T08:36:00Z</cp:lastPrinted>
  <dcterms:created xsi:type="dcterms:W3CDTF">2022-11-07T09:41:00Z</dcterms:created>
  <dcterms:modified xsi:type="dcterms:W3CDTF">2022-11-07T11:20:00Z</dcterms:modified>
</cp:coreProperties>
</file>