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786A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žemės sklypui ir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9B387D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7705B17" w14:textId="77777777" w:rsidR="00EA2121" w:rsidRDefault="00EA212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3C9A62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w:t>
      </w:r>
      <w:r w:rsidR="00DC5F6B">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3A86B" w14:textId="77777777" w:rsidR="00DA034D" w:rsidRDefault="00DA034D">
      <w:r>
        <w:separator/>
      </w:r>
    </w:p>
  </w:endnote>
  <w:endnote w:type="continuationSeparator" w:id="0">
    <w:p w14:paraId="7E62A7C1" w14:textId="77777777" w:rsidR="00DA034D" w:rsidRDefault="00DA0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67557" w14:textId="77777777" w:rsidR="00DA034D" w:rsidRDefault="00DA034D">
      <w:r>
        <w:separator/>
      </w:r>
    </w:p>
  </w:footnote>
  <w:footnote w:type="continuationSeparator" w:id="0">
    <w:p w14:paraId="0C8D2169" w14:textId="77777777" w:rsidR="00DA034D" w:rsidRDefault="00DA03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426F9"/>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A034D"/>
    <w:rsid w:val="00DB2CEC"/>
    <w:rsid w:val="00DC1D08"/>
    <w:rsid w:val="00DC461D"/>
    <w:rsid w:val="00DC5F6B"/>
    <w:rsid w:val="00DD47CE"/>
    <w:rsid w:val="00E02A9F"/>
    <w:rsid w:val="00E15B8E"/>
    <w:rsid w:val="00E25F6F"/>
    <w:rsid w:val="00E32E2D"/>
    <w:rsid w:val="00E37182"/>
    <w:rsid w:val="00E412B4"/>
    <w:rsid w:val="00E7105B"/>
    <w:rsid w:val="00E803E0"/>
    <w:rsid w:val="00E918BB"/>
    <w:rsid w:val="00EA2121"/>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178</Words>
  <Characters>1293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2022-11-04T12:51:00Z</dcterms:created>
  <dcterms:modified xsi:type="dcterms:W3CDTF">2022-11-04T13:02:00Z</dcterms:modified>
</cp:coreProperties>
</file>