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7E2F9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6391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6A9412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D6391D">
        <w:rPr>
          <w:rFonts w:ascii="Times New Roman" w:hAnsi="Times New Roman"/>
          <w:spacing w:val="2"/>
        </w:rPr>
        <w:t xml:space="preserve">ą 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AECB43A"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5CAFC8B" w14:textId="77777777" w:rsidR="003223D3" w:rsidRDefault="003223D3"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ED5AD6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644712">
        <w:rPr>
          <w:rFonts w:ascii="Times New Roman" w:hAnsi="Times New Roman"/>
          <w:szCs w:val="24"/>
        </w:rPr>
        <w:t>0</w:t>
      </w:r>
      <w:r w:rsidR="00034DD1">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E4458" w14:textId="77777777" w:rsidR="00651F2A" w:rsidRDefault="00651F2A">
      <w:r>
        <w:separator/>
      </w:r>
    </w:p>
  </w:endnote>
  <w:endnote w:type="continuationSeparator" w:id="0">
    <w:p w14:paraId="655C1C61" w14:textId="77777777" w:rsidR="00651F2A" w:rsidRDefault="00651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B9933" w14:textId="77777777" w:rsidR="00651F2A" w:rsidRDefault="00651F2A">
      <w:r>
        <w:separator/>
      </w:r>
    </w:p>
  </w:footnote>
  <w:footnote w:type="continuationSeparator" w:id="0">
    <w:p w14:paraId="4110E9C7" w14:textId="77777777" w:rsidR="00651F2A" w:rsidRDefault="00651F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4DD1"/>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419F2"/>
    <w:rsid w:val="00256F54"/>
    <w:rsid w:val="002765E4"/>
    <w:rsid w:val="0028720A"/>
    <w:rsid w:val="002B1343"/>
    <w:rsid w:val="002C73C6"/>
    <w:rsid w:val="002D3ABC"/>
    <w:rsid w:val="002E4049"/>
    <w:rsid w:val="002E5716"/>
    <w:rsid w:val="00313CF0"/>
    <w:rsid w:val="003223D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712"/>
    <w:rsid w:val="00644D60"/>
    <w:rsid w:val="00651F2A"/>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91D"/>
    <w:rsid w:val="00D63DD1"/>
    <w:rsid w:val="00DB2CEC"/>
    <w:rsid w:val="00DC1D08"/>
    <w:rsid w:val="00DC461D"/>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2022-11-04T12:41:00Z</dcterms:created>
  <dcterms:modified xsi:type="dcterms:W3CDTF">2022-11-04T13:03:00Z</dcterms:modified>
</cp:coreProperties>
</file>