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7E2F9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6391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786A5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D6391D">
        <w:rPr>
          <w:rFonts w:ascii="Times New Roman" w:hAnsi="Times New Roman"/>
          <w:spacing w:val="2"/>
        </w:rPr>
        <w:t xml:space="preserve">ą žemės sklypui ir 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EC7A19E" w14:textId="77777777" w:rsidR="0088622C"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03408F5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7CE7DB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837CF2">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C55B0" w14:textId="77777777" w:rsidR="007D45B0" w:rsidRDefault="007D45B0">
      <w:r>
        <w:separator/>
      </w:r>
    </w:p>
  </w:endnote>
  <w:endnote w:type="continuationSeparator" w:id="0">
    <w:p w14:paraId="1E30B7B4" w14:textId="77777777" w:rsidR="007D45B0" w:rsidRDefault="007D4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A9A5F" w14:textId="77777777" w:rsidR="007D45B0" w:rsidRDefault="007D45B0">
      <w:r>
        <w:separator/>
      </w:r>
    </w:p>
  </w:footnote>
  <w:footnote w:type="continuationSeparator" w:id="0">
    <w:p w14:paraId="43239EFA" w14:textId="77777777" w:rsidR="007D45B0" w:rsidRDefault="007D45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D45B0"/>
    <w:rsid w:val="007E0C3C"/>
    <w:rsid w:val="00837CF2"/>
    <w:rsid w:val="00870143"/>
    <w:rsid w:val="0088622C"/>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11D18"/>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91D"/>
    <w:rsid w:val="00D63DD1"/>
    <w:rsid w:val="00DA034D"/>
    <w:rsid w:val="00DB2CEC"/>
    <w:rsid w:val="00DC1D08"/>
    <w:rsid w:val="00DC461D"/>
    <w:rsid w:val="00DC5F6B"/>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1293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2022-11-10T14:21:00Z</dcterms:created>
  <dcterms:modified xsi:type="dcterms:W3CDTF">2022-11-10T14:28:00Z</dcterms:modified>
</cp:coreProperties>
</file>