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6E3F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02F1238F" wp14:editId="77EDD9D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438C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E92C6B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FDD4812" w14:textId="77777777" w:rsidR="00396FD2" w:rsidRDefault="00396FD2" w:rsidP="00396FD2">
      <w:pPr>
        <w:jc w:val="center"/>
        <w:rPr>
          <w:rFonts w:ascii="Times New Roman" w:hAnsi="Times New Roman"/>
          <w:b/>
        </w:rPr>
      </w:pPr>
    </w:p>
    <w:p w14:paraId="5722B739" w14:textId="77777777" w:rsidR="00396FD2" w:rsidRDefault="00396FD2" w:rsidP="00396FD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DBF9FE" w14:textId="77777777" w:rsidR="00396FD2" w:rsidRDefault="00396FD2" w:rsidP="00396FD2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>
        <w:rPr>
          <w:rFonts w:ascii="Times New Roman" w:hAnsi="Times New Roman"/>
          <w:b/>
          <w:bCs/>
          <w:szCs w:val="24"/>
        </w:rPr>
        <w:t xml:space="preserve"> PAVEDIMO ORGANIZUOTI ŽEMĖS SKLYPŲ FORMAVIMO IR PERTVARKYMO PROJEKTO RENGIMĄ</w:t>
      </w:r>
    </w:p>
    <w:p w14:paraId="371281E1" w14:textId="77777777" w:rsidR="00396FD2" w:rsidRDefault="00396FD2" w:rsidP="00396FD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5C0D7133" w14:textId="77777777" w:rsidR="00396FD2" w:rsidRDefault="00396FD2" w:rsidP="00396FD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14:paraId="0ABC90EA" w14:textId="4D0BB04E" w:rsidR="00396FD2" w:rsidRDefault="00686FBA" w:rsidP="00396FD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624A">
        <w:rPr>
          <w:rFonts w:ascii="Times New Roman" w:hAnsi="Times New Roman"/>
        </w:rPr>
        <w:t>2</w:t>
      </w:r>
      <w:r w:rsidR="004429E2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1763C5">
        <w:rPr>
          <w:rFonts w:ascii="Times New Roman" w:hAnsi="Times New Roman"/>
        </w:rPr>
        <w:t>lapkrič</w:t>
      </w:r>
      <w:r w:rsidR="00450345">
        <w:rPr>
          <w:rFonts w:ascii="Times New Roman" w:hAnsi="Times New Roman"/>
        </w:rPr>
        <w:t>io</w:t>
      </w:r>
      <w:r w:rsidR="00396FD2">
        <w:rPr>
          <w:rFonts w:ascii="Times New Roman" w:hAnsi="Times New Roman"/>
        </w:rPr>
        <w:t xml:space="preserve">    d. Nr.AT-</w:t>
      </w:r>
    </w:p>
    <w:p w14:paraId="7F101D3F" w14:textId="77777777" w:rsidR="00396FD2" w:rsidRDefault="00396FD2" w:rsidP="00396FD2">
      <w:pPr>
        <w:pStyle w:val="Antrat1"/>
        <w:ind w:left="0" w:firstLine="0"/>
        <w:jc w:val="center"/>
      </w:pPr>
      <w:r>
        <w:t>Šakiai</w:t>
      </w:r>
    </w:p>
    <w:p w14:paraId="283EFB97" w14:textId="77777777" w:rsidR="00396FD2" w:rsidRDefault="00396FD2" w:rsidP="00396FD2">
      <w:pPr>
        <w:rPr>
          <w:rFonts w:ascii="Times New Roman" w:hAnsi="Times New Roman"/>
        </w:rPr>
      </w:pPr>
    </w:p>
    <w:p w14:paraId="60EB1517" w14:textId="4EDC2536" w:rsidR="00000813" w:rsidRDefault="00CF34C9" w:rsidP="0000081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         </w:t>
      </w:r>
      <w:r w:rsidR="00ED6555">
        <w:rPr>
          <w:rFonts w:ascii="Times New Roman" w:hAnsi="Times New Roman"/>
          <w:bCs/>
        </w:rPr>
        <w:t xml:space="preserve">Vadovaudamasis </w:t>
      </w:r>
      <w:r w:rsidR="00ED6555">
        <w:rPr>
          <w:rFonts w:ascii="Times New Roman" w:hAnsi="Times New Roman"/>
          <w:szCs w:val="24"/>
        </w:rPr>
        <w:t xml:space="preserve">Lietuvos Respublikos vietos savivaldos įstatymo </w:t>
      </w:r>
      <w:r w:rsidR="00450345">
        <w:rPr>
          <w:rFonts w:ascii="Times New Roman" w:hAnsi="Times New Roman"/>
          <w:szCs w:val="24"/>
        </w:rPr>
        <w:t xml:space="preserve">18 straipsnio 1 dalimi, </w:t>
      </w:r>
      <w:r w:rsidR="00ED6555">
        <w:rPr>
          <w:rFonts w:ascii="Times New Roman" w:hAnsi="Times New Roman"/>
          <w:szCs w:val="24"/>
        </w:rPr>
        <w:t xml:space="preserve">29 straipsnio 8 dalies 1 ir 2 punktais, </w:t>
      </w:r>
      <w:r w:rsidR="00ED6555">
        <w:rPr>
          <w:rFonts w:ascii="Times New Roman" w:hAnsi="Times New Roman"/>
        </w:rPr>
        <w:t xml:space="preserve">Lietuvos Respublikos teritorijų planavimo įstatymo 20 straipsnio </w:t>
      </w:r>
      <w:r w:rsidR="00A04AB8">
        <w:rPr>
          <w:rFonts w:ascii="Times New Roman" w:hAnsi="Times New Roman"/>
        </w:rPr>
        <w:t>5</w:t>
      </w:r>
      <w:r w:rsidR="00ED6555">
        <w:rPr>
          <w:rFonts w:ascii="Times New Roman" w:hAnsi="Times New Roman"/>
        </w:rPr>
        <w:t xml:space="preserve"> dalies</w:t>
      </w:r>
      <w:r w:rsidR="00645B17">
        <w:rPr>
          <w:rFonts w:ascii="Times New Roman" w:hAnsi="Times New Roman"/>
        </w:rPr>
        <w:t xml:space="preserve"> 4</w:t>
      </w:r>
      <w:r w:rsidR="00ED6555">
        <w:rPr>
          <w:rFonts w:ascii="Times New Roman" w:hAnsi="Times New Roman"/>
        </w:rPr>
        <w:t xml:space="preserve"> punktu</w:t>
      </w:r>
      <w:r w:rsidR="00ED6555">
        <w:rPr>
          <w:rFonts w:ascii="Times New Roman" w:hAnsi="Times New Roman"/>
          <w:szCs w:val="24"/>
        </w:rPr>
        <w:t>,</w:t>
      </w:r>
      <w:r w:rsidR="00ED6555" w:rsidRPr="00823282">
        <w:rPr>
          <w:rFonts w:ascii="Times New Roman" w:hAnsi="Times New Roman"/>
          <w:bCs/>
          <w:szCs w:val="24"/>
        </w:rPr>
        <w:t xml:space="preserve"> </w:t>
      </w:r>
      <w:r w:rsidR="00ED6555">
        <w:rPr>
          <w:rFonts w:ascii="Times New Roman" w:hAnsi="Times New Roman"/>
          <w:bCs/>
          <w:szCs w:val="24"/>
        </w:rPr>
        <w:t>Lietuvos Respublikos žemės ūkio ministro ir Lietuvos Respublikos aplinkos ministro 2004 m. spalio 4 d. įsakymu Nr.</w:t>
      </w:r>
      <w:r w:rsidR="002A2DD6">
        <w:rPr>
          <w:rFonts w:ascii="Times New Roman" w:hAnsi="Times New Roman"/>
          <w:bCs/>
          <w:szCs w:val="24"/>
        </w:rPr>
        <w:t xml:space="preserve"> </w:t>
      </w:r>
      <w:r w:rsidR="00ED6555">
        <w:rPr>
          <w:rFonts w:ascii="Times New Roman" w:hAnsi="Times New Roman"/>
          <w:bCs/>
          <w:szCs w:val="24"/>
        </w:rPr>
        <w:t>3D-452/D1-513 „Dėl žemės sklypų formavimo ir pertvarkymo projektų rengimo ir įgyvendinimo taisyklių patvirtinimo“</w:t>
      </w:r>
      <w:r w:rsidR="002A2DD6">
        <w:rPr>
          <w:rFonts w:ascii="Times New Roman" w:hAnsi="Times New Roman"/>
          <w:bCs/>
          <w:szCs w:val="24"/>
        </w:rPr>
        <w:t>:</w:t>
      </w:r>
      <w:r w:rsidR="00000813">
        <w:rPr>
          <w:rFonts w:ascii="Times New Roman" w:hAnsi="Times New Roman"/>
          <w:bCs/>
          <w:szCs w:val="24"/>
        </w:rPr>
        <w:t xml:space="preserve"> </w:t>
      </w:r>
    </w:p>
    <w:p w14:paraId="1596099F" w14:textId="5E81077F" w:rsidR="00396FD2" w:rsidRDefault="00396FD2" w:rsidP="00141D76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P a v e d u rajono savivaldybės administracijos Ūkio, a</w:t>
      </w:r>
      <w:r>
        <w:rPr>
          <w:rFonts w:ascii="Times New Roman" w:hAnsi="Times New Roman"/>
        </w:rPr>
        <w:t>rchitektūros ir investicijų skyriui organizuoti žemės</w:t>
      </w:r>
      <w:r>
        <w:rPr>
          <w:rFonts w:ascii="Times New Roman" w:hAnsi="Times New Roman"/>
          <w:color w:val="000000"/>
        </w:rPr>
        <w:t xml:space="preserve"> sklypo formavimo ir pertvarkymo projekto</w:t>
      </w:r>
      <w:r>
        <w:rPr>
          <w:rFonts w:ascii="Times New Roman" w:hAnsi="Times New Roman"/>
        </w:rPr>
        <w:t xml:space="preserve"> rengimą, suformuojant</w:t>
      </w:r>
      <w:r w:rsidR="00E627B8">
        <w:rPr>
          <w:rFonts w:ascii="Times New Roman" w:hAnsi="Times New Roman"/>
        </w:rPr>
        <w:t xml:space="preserve"> </w:t>
      </w:r>
      <w:r w:rsidR="001763C5">
        <w:rPr>
          <w:rFonts w:ascii="Times New Roman" w:hAnsi="Times New Roman"/>
        </w:rPr>
        <w:t xml:space="preserve">0,38 ha ploto </w:t>
      </w:r>
      <w:r>
        <w:rPr>
          <w:rFonts w:ascii="Times New Roman" w:hAnsi="Times New Roman"/>
        </w:rPr>
        <w:t xml:space="preserve">kitos paskirties, </w:t>
      </w:r>
      <w:r w:rsidR="001763C5">
        <w:rPr>
          <w:rFonts w:ascii="Times New Roman" w:hAnsi="Times New Roman"/>
        </w:rPr>
        <w:t>atskirųjų želdynų</w:t>
      </w:r>
      <w:r w:rsidR="0045034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teritorijos nau</w:t>
      </w:r>
      <w:r w:rsidR="00686FBA">
        <w:rPr>
          <w:rFonts w:ascii="Times New Roman" w:hAnsi="Times New Roman"/>
        </w:rPr>
        <w:t>dojimo būd</w:t>
      </w:r>
      <w:r w:rsidR="007D732C">
        <w:rPr>
          <w:rFonts w:ascii="Times New Roman" w:hAnsi="Times New Roman"/>
        </w:rPr>
        <w:t>o</w:t>
      </w:r>
      <w:r w:rsidR="00450345">
        <w:rPr>
          <w:rFonts w:ascii="Times New Roman" w:hAnsi="Times New Roman"/>
        </w:rPr>
        <w:t xml:space="preserve"> </w:t>
      </w:r>
      <w:r w:rsidR="007D732C">
        <w:rPr>
          <w:rFonts w:ascii="Times New Roman" w:hAnsi="Times New Roman"/>
        </w:rPr>
        <w:t xml:space="preserve">žemės sklypą </w:t>
      </w:r>
      <w:r w:rsidR="0070307C">
        <w:rPr>
          <w:rFonts w:ascii="Times New Roman" w:hAnsi="Times New Roman"/>
        </w:rPr>
        <w:t xml:space="preserve">Lekėčių </w:t>
      </w:r>
      <w:r w:rsidR="001763C5">
        <w:rPr>
          <w:rFonts w:ascii="Times New Roman" w:hAnsi="Times New Roman"/>
        </w:rPr>
        <w:t>mstl</w:t>
      </w:r>
      <w:r w:rsidR="0070307C">
        <w:rPr>
          <w:rFonts w:ascii="Times New Roman" w:hAnsi="Times New Roman"/>
        </w:rPr>
        <w:t>.,</w:t>
      </w:r>
      <w:r w:rsidR="001763C5">
        <w:rPr>
          <w:rFonts w:ascii="Times New Roman" w:hAnsi="Times New Roman"/>
        </w:rPr>
        <w:t xml:space="preserve"> </w:t>
      </w:r>
      <w:r w:rsidR="00686FBA">
        <w:rPr>
          <w:rFonts w:ascii="Times New Roman" w:hAnsi="Times New Roman"/>
          <w:szCs w:val="24"/>
        </w:rPr>
        <w:t>Šakių r.</w:t>
      </w:r>
      <w:r w:rsidR="00721A19">
        <w:rPr>
          <w:rFonts w:ascii="Times New Roman" w:hAnsi="Times New Roman"/>
          <w:szCs w:val="24"/>
        </w:rPr>
        <w:t xml:space="preserve"> </w:t>
      </w:r>
      <w:r w:rsidR="00686FBA">
        <w:rPr>
          <w:rFonts w:ascii="Times New Roman" w:hAnsi="Times New Roman"/>
          <w:szCs w:val="24"/>
        </w:rPr>
        <w:t>sav</w:t>
      </w:r>
      <w:r>
        <w:rPr>
          <w:rFonts w:ascii="Times New Roman" w:hAnsi="Times New Roman"/>
          <w:szCs w:val="24"/>
        </w:rPr>
        <w:t>.</w:t>
      </w:r>
    </w:p>
    <w:p w14:paraId="37FBC3FF" w14:textId="57E3164A" w:rsidR="00396FD2" w:rsidRDefault="00396FD2" w:rsidP="00141D76">
      <w:pPr>
        <w:tabs>
          <w:tab w:val="left" w:pos="540"/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N u s t a t a u, kad projekto rengimo darbai finansuojami </w:t>
      </w:r>
      <w:r w:rsidR="00AC6EB9">
        <w:rPr>
          <w:rFonts w:ascii="Times New Roman" w:hAnsi="Times New Roman"/>
          <w:szCs w:val="24"/>
        </w:rPr>
        <w:t>i</w:t>
      </w:r>
      <w:r w:rsidR="00B95933">
        <w:rPr>
          <w:rFonts w:ascii="Times New Roman" w:hAnsi="Times New Roman"/>
          <w:szCs w:val="24"/>
        </w:rPr>
        <w:t>ni</w:t>
      </w:r>
      <w:r w:rsidR="00AC6EB9">
        <w:rPr>
          <w:rFonts w:ascii="Times New Roman" w:hAnsi="Times New Roman"/>
          <w:szCs w:val="24"/>
        </w:rPr>
        <w:t>ciatoriaus</w:t>
      </w:r>
      <w:r>
        <w:rPr>
          <w:rFonts w:ascii="Times New Roman" w:hAnsi="Times New Roman"/>
          <w:szCs w:val="24"/>
        </w:rPr>
        <w:t xml:space="preserve"> lėšomis.</w:t>
      </w:r>
    </w:p>
    <w:p w14:paraId="3DDB081F" w14:textId="7B746ECB" w:rsidR="00DC690B" w:rsidRDefault="00DC690B" w:rsidP="0004096E">
      <w:pPr>
        <w:tabs>
          <w:tab w:val="left" w:pos="540"/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P r i p a ž į s t u netekusiu galios rajono savivaldybės administracijos direktoriaus 202</w:t>
      </w:r>
      <w:r w:rsidR="0004096E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m. </w:t>
      </w:r>
      <w:r w:rsidR="001763C5">
        <w:rPr>
          <w:rFonts w:ascii="Times New Roman" w:hAnsi="Times New Roman"/>
          <w:szCs w:val="24"/>
        </w:rPr>
        <w:t>kov</w:t>
      </w:r>
      <w:r>
        <w:rPr>
          <w:rFonts w:ascii="Times New Roman" w:hAnsi="Times New Roman"/>
          <w:szCs w:val="24"/>
        </w:rPr>
        <w:t xml:space="preserve">o </w:t>
      </w:r>
      <w:r w:rsidR="001763C5">
        <w:rPr>
          <w:rFonts w:ascii="Times New Roman" w:hAnsi="Times New Roman"/>
          <w:szCs w:val="24"/>
        </w:rPr>
        <w:t>23</w:t>
      </w:r>
      <w:r>
        <w:rPr>
          <w:rFonts w:ascii="Times New Roman" w:hAnsi="Times New Roman"/>
          <w:szCs w:val="24"/>
        </w:rPr>
        <w:t xml:space="preserve"> d. įsakymą Nr. AT-</w:t>
      </w:r>
      <w:r w:rsidR="001763C5">
        <w:rPr>
          <w:rFonts w:ascii="Times New Roman" w:hAnsi="Times New Roman"/>
          <w:szCs w:val="24"/>
        </w:rPr>
        <w:t>256</w:t>
      </w:r>
      <w:r>
        <w:rPr>
          <w:rFonts w:ascii="Times New Roman" w:hAnsi="Times New Roman"/>
          <w:szCs w:val="24"/>
        </w:rPr>
        <w:t xml:space="preserve"> „Dėl pavedimo organizuoti žemės sklypų formavimo ir pertvarkymo projekto rengimą“.</w:t>
      </w:r>
    </w:p>
    <w:p w14:paraId="509AE00F" w14:textId="34D985BC" w:rsidR="00396FD2" w:rsidRDefault="00396FD2" w:rsidP="00141D76">
      <w:pPr>
        <w:spacing w:line="360" w:lineRule="auto"/>
        <w:ind w:firstLine="720"/>
        <w:jc w:val="both"/>
        <w:rPr>
          <w:rStyle w:val="uficommentbody"/>
          <w:bCs/>
        </w:rPr>
      </w:pPr>
      <w:r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09271CB" w14:textId="77777777" w:rsidR="00396FD2" w:rsidRDefault="00396FD2" w:rsidP="00620B3A">
      <w:pPr>
        <w:spacing w:line="360" w:lineRule="auto"/>
        <w:rPr>
          <w:rFonts w:ascii="Times New Roman" w:hAnsi="Times New Roman"/>
          <w:b/>
        </w:rPr>
      </w:pPr>
    </w:p>
    <w:p w14:paraId="6D246A7C" w14:textId="77777777" w:rsidR="00E446EC" w:rsidRDefault="00E446EC" w:rsidP="00620B3A">
      <w:pPr>
        <w:spacing w:line="360" w:lineRule="auto"/>
        <w:rPr>
          <w:rFonts w:ascii="Times New Roman" w:hAnsi="Times New Roman"/>
          <w:bCs/>
        </w:rPr>
      </w:pPr>
    </w:p>
    <w:p w14:paraId="249DB98A" w14:textId="77777777" w:rsidR="00BD7888" w:rsidRDefault="00BD7888" w:rsidP="00BD7888">
      <w:pPr>
        <w:spacing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Administracijos direktorius                                                                                  Dainius Grincevičius                                 </w:t>
      </w:r>
    </w:p>
    <w:p w14:paraId="4DFA15D8" w14:textId="77777777" w:rsidR="00565025" w:rsidRDefault="00565025" w:rsidP="000D2950">
      <w:pPr>
        <w:rPr>
          <w:rFonts w:ascii="Times New Roman" w:hAnsi="Times New Roman"/>
          <w:sz w:val="22"/>
          <w:szCs w:val="22"/>
        </w:rPr>
      </w:pPr>
    </w:p>
    <w:p w14:paraId="0E24D916" w14:textId="77777777" w:rsidR="00565025" w:rsidRDefault="00565025" w:rsidP="000D2950">
      <w:pPr>
        <w:rPr>
          <w:rFonts w:ascii="Times New Roman" w:hAnsi="Times New Roman"/>
          <w:sz w:val="22"/>
          <w:szCs w:val="22"/>
        </w:rPr>
      </w:pPr>
    </w:p>
    <w:p w14:paraId="36A8DDC3" w14:textId="77777777" w:rsidR="007745E6" w:rsidRDefault="007745E6" w:rsidP="000D2950">
      <w:pPr>
        <w:rPr>
          <w:rFonts w:ascii="Times New Roman" w:hAnsi="Times New Roman"/>
          <w:sz w:val="22"/>
          <w:szCs w:val="22"/>
        </w:rPr>
      </w:pPr>
    </w:p>
    <w:p w14:paraId="0750413C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2CE34189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2555FB17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6E8E5E6B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66C9307F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Ūkio, architektūros ir investicijų skyriaus</w:t>
      </w:r>
    </w:p>
    <w:p w14:paraId="4F565B44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vyriausioji specialistė</w:t>
      </w:r>
    </w:p>
    <w:p w14:paraId="3EF82575" w14:textId="77777777" w:rsidR="00565025" w:rsidRPr="007745E6" w:rsidRDefault="00565025" w:rsidP="000D2950">
      <w:pPr>
        <w:rPr>
          <w:rFonts w:ascii="Times New Roman" w:hAnsi="Times New Roman"/>
          <w:szCs w:val="24"/>
        </w:rPr>
      </w:pPr>
    </w:p>
    <w:p w14:paraId="50C1C69B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 xml:space="preserve">Laima </w:t>
      </w:r>
      <w:proofErr w:type="spellStart"/>
      <w:r w:rsidRPr="007745E6">
        <w:rPr>
          <w:rFonts w:ascii="Times New Roman" w:hAnsi="Times New Roman"/>
          <w:szCs w:val="24"/>
        </w:rPr>
        <w:t>Savukaitienė</w:t>
      </w:r>
      <w:proofErr w:type="spellEnd"/>
    </w:p>
    <w:p w14:paraId="34ECFEA1" w14:textId="111AF59B" w:rsidR="000D2950" w:rsidRPr="007745E6" w:rsidRDefault="00686FBA" w:rsidP="000D295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00624A">
        <w:rPr>
          <w:rFonts w:ascii="Times New Roman" w:hAnsi="Times New Roman"/>
          <w:szCs w:val="24"/>
        </w:rPr>
        <w:t>2</w:t>
      </w:r>
      <w:r w:rsidR="004429E2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1763C5">
        <w:rPr>
          <w:rFonts w:ascii="Times New Roman" w:hAnsi="Times New Roman"/>
          <w:szCs w:val="24"/>
        </w:rPr>
        <w:t>11</w:t>
      </w:r>
      <w:r w:rsidR="000D2950" w:rsidRPr="007745E6">
        <w:rPr>
          <w:rFonts w:ascii="Times New Roman" w:hAnsi="Times New Roman"/>
          <w:szCs w:val="24"/>
        </w:rPr>
        <w:t>-</w:t>
      </w:r>
      <w:r w:rsidR="0012355B">
        <w:rPr>
          <w:rFonts w:ascii="Times New Roman" w:hAnsi="Times New Roman"/>
          <w:szCs w:val="24"/>
        </w:rPr>
        <w:t>17</w:t>
      </w:r>
    </w:p>
    <w:sectPr w:rsidR="000D2950" w:rsidRPr="007745E6" w:rsidSect="000D2950">
      <w:headerReference w:type="default" r:id="rId7"/>
      <w:footerReference w:type="default" r:id="rId8"/>
      <w:pgSz w:w="11907" w:h="16840" w:code="9"/>
      <w:pgMar w:top="113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9F89C" w14:textId="77777777" w:rsidR="006F3673" w:rsidRDefault="006F3673">
      <w:r>
        <w:separator/>
      </w:r>
    </w:p>
  </w:endnote>
  <w:endnote w:type="continuationSeparator" w:id="0">
    <w:p w14:paraId="664B6290" w14:textId="77777777" w:rsidR="006F3673" w:rsidRDefault="006F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989C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C2D6F" w14:textId="77777777" w:rsidR="006F3673" w:rsidRDefault="006F3673">
      <w:r>
        <w:separator/>
      </w:r>
    </w:p>
  </w:footnote>
  <w:footnote w:type="continuationSeparator" w:id="0">
    <w:p w14:paraId="43EE3A83" w14:textId="77777777" w:rsidR="006F3673" w:rsidRDefault="006F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E56A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813"/>
    <w:rsid w:val="0000624A"/>
    <w:rsid w:val="00024806"/>
    <w:rsid w:val="0004096E"/>
    <w:rsid w:val="000D2950"/>
    <w:rsid w:val="00117499"/>
    <w:rsid w:val="0012355B"/>
    <w:rsid w:val="00141D76"/>
    <w:rsid w:val="001544D1"/>
    <w:rsid w:val="00160507"/>
    <w:rsid w:val="00164F93"/>
    <w:rsid w:val="001657DF"/>
    <w:rsid w:val="0017010C"/>
    <w:rsid w:val="001763C5"/>
    <w:rsid w:val="001D38EF"/>
    <w:rsid w:val="001E7250"/>
    <w:rsid w:val="001F4728"/>
    <w:rsid w:val="002102A8"/>
    <w:rsid w:val="002376E6"/>
    <w:rsid w:val="00262136"/>
    <w:rsid w:val="002765E4"/>
    <w:rsid w:val="0028720A"/>
    <w:rsid w:val="002A2DD6"/>
    <w:rsid w:val="002A54E4"/>
    <w:rsid w:val="002A7A06"/>
    <w:rsid w:val="002D3ABC"/>
    <w:rsid w:val="002D4A1E"/>
    <w:rsid w:val="00313CF0"/>
    <w:rsid w:val="00342E29"/>
    <w:rsid w:val="00396FD2"/>
    <w:rsid w:val="003A0C31"/>
    <w:rsid w:val="003A6B5E"/>
    <w:rsid w:val="003F491F"/>
    <w:rsid w:val="00421DF2"/>
    <w:rsid w:val="00434111"/>
    <w:rsid w:val="00435ADB"/>
    <w:rsid w:val="004429E2"/>
    <w:rsid w:val="00445FD7"/>
    <w:rsid w:val="00450345"/>
    <w:rsid w:val="004944DC"/>
    <w:rsid w:val="00521D86"/>
    <w:rsid w:val="0053030D"/>
    <w:rsid w:val="00537C05"/>
    <w:rsid w:val="00565025"/>
    <w:rsid w:val="00583E25"/>
    <w:rsid w:val="00590E10"/>
    <w:rsid w:val="00610881"/>
    <w:rsid w:val="00620B3A"/>
    <w:rsid w:val="00645B17"/>
    <w:rsid w:val="00686FBA"/>
    <w:rsid w:val="006A12D3"/>
    <w:rsid w:val="006E72AF"/>
    <w:rsid w:val="006F3673"/>
    <w:rsid w:val="006F5387"/>
    <w:rsid w:val="0070001E"/>
    <w:rsid w:val="0070307C"/>
    <w:rsid w:val="00721A19"/>
    <w:rsid w:val="007745E6"/>
    <w:rsid w:val="007D732C"/>
    <w:rsid w:val="007F0824"/>
    <w:rsid w:val="0081469A"/>
    <w:rsid w:val="00827FEA"/>
    <w:rsid w:val="008605D4"/>
    <w:rsid w:val="008A3AD2"/>
    <w:rsid w:val="008C1B78"/>
    <w:rsid w:val="008F4809"/>
    <w:rsid w:val="00922BF2"/>
    <w:rsid w:val="00954243"/>
    <w:rsid w:val="0098205C"/>
    <w:rsid w:val="009A3E72"/>
    <w:rsid w:val="009A486F"/>
    <w:rsid w:val="009C4EAB"/>
    <w:rsid w:val="009E26CE"/>
    <w:rsid w:val="009F065C"/>
    <w:rsid w:val="009F2CC4"/>
    <w:rsid w:val="00A04AB8"/>
    <w:rsid w:val="00A65716"/>
    <w:rsid w:val="00AC6EB9"/>
    <w:rsid w:val="00AE7378"/>
    <w:rsid w:val="00B2678A"/>
    <w:rsid w:val="00B57D7D"/>
    <w:rsid w:val="00B62CF8"/>
    <w:rsid w:val="00B75F85"/>
    <w:rsid w:val="00B7664D"/>
    <w:rsid w:val="00B95933"/>
    <w:rsid w:val="00BD7888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F34C9"/>
    <w:rsid w:val="00CF47F9"/>
    <w:rsid w:val="00CF6848"/>
    <w:rsid w:val="00D50202"/>
    <w:rsid w:val="00D84795"/>
    <w:rsid w:val="00DC690B"/>
    <w:rsid w:val="00DD47CE"/>
    <w:rsid w:val="00DD717E"/>
    <w:rsid w:val="00DD7BCE"/>
    <w:rsid w:val="00E22694"/>
    <w:rsid w:val="00E31FCF"/>
    <w:rsid w:val="00E446EC"/>
    <w:rsid w:val="00E627B8"/>
    <w:rsid w:val="00E64123"/>
    <w:rsid w:val="00E7661A"/>
    <w:rsid w:val="00E918BB"/>
    <w:rsid w:val="00EC54B3"/>
    <w:rsid w:val="00ED113F"/>
    <w:rsid w:val="00ED6555"/>
    <w:rsid w:val="00EE2CE3"/>
    <w:rsid w:val="00EF1445"/>
    <w:rsid w:val="00F01EF6"/>
    <w:rsid w:val="00FB216C"/>
    <w:rsid w:val="00FD494B"/>
    <w:rsid w:val="00FE4CBF"/>
    <w:rsid w:val="00FF1B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4DB42"/>
  <w15:docId w15:val="{9F5B0A61-FA6F-430B-AED0-033643FD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620B3A"/>
    <w:rPr>
      <w:sz w:val="24"/>
    </w:rPr>
  </w:style>
  <w:style w:type="paragraph" w:styleId="Pagrindinistekstas">
    <w:name w:val="Body Text"/>
    <w:basedOn w:val="prastasis"/>
    <w:link w:val="PagrindinistekstasDiagrama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0B3A"/>
    <w:rPr>
      <w:sz w:val="24"/>
      <w:szCs w:val="24"/>
    </w:rPr>
  </w:style>
  <w:style w:type="character" w:styleId="Hipersaitas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Numatytasispastraiposriftas"/>
    <w:rsid w:val="00620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46B49DC-AF73-4B1E-9D08-8A2234F1C2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1130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1772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2</cp:revision>
  <cp:lastPrinted>2001-05-23T08:36:00Z</cp:lastPrinted>
  <dcterms:created xsi:type="dcterms:W3CDTF">2022-11-17T12:03:00Z</dcterms:created>
  <dcterms:modified xsi:type="dcterms:W3CDTF">2022-11-17T12:03:00Z</dcterms:modified>
</cp:coreProperties>
</file>