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09D3DA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77ED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4EF37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677ED0">
        <w:rPr>
          <w:rFonts w:ascii="Times New Roman" w:hAnsi="Times New Roman"/>
          <w:spacing w:val="2"/>
        </w:rPr>
        <w:t>us patalpoms ir but</w:t>
      </w:r>
      <w:r w:rsidR="00B240E0">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C7226C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247A1A6" w14:textId="77777777" w:rsidR="004F3ECD" w:rsidRDefault="004F3EC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68DEE2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B240E0">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3C895" w14:textId="77777777" w:rsidR="00580593" w:rsidRDefault="00580593">
      <w:r>
        <w:separator/>
      </w:r>
    </w:p>
  </w:endnote>
  <w:endnote w:type="continuationSeparator" w:id="0">
    <w:p w14:paraId="611B90AA" w14:textId="77777777" w:rsidR="00580593" w:rsidRDefault="0058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73EAA" w14:textId="77777777" w:rsidR="00580593" w:rsidRDefault="00580593">
      <w:r>
        <w:separator/>
      </w:r>
    </w:p>
  </w:footnote>
  <w:footnote w:type="continuationSeparator" w:id="0">
    <w:p w14:paraId="27A229A2" w14:textId="77777777" w:rsidR="00580593" w:rsidRDefault="005805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25C4"/>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4F3ECD"/>
    <w:rsid w:val="00521D86"/>
    <w:rsid w:val="00580593"/>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240E0"/>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1</Pages>
  <Words>177</Words>
  <Characters>1286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2022-11-21T09:02:00Z</dcterms:created>
  <dcterms:modified xsi:type="dcterms:W3CDTF">2022-11-21T09:21:00Z</dcterms:modified>
</cp:coreProperties>
</file>