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35DDB9BA"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A01637">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05134692"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644712">
        <w:rPr>
          <w:rFonts w:ascii="Times New Roman" w:hAnsi="Times New Roman"/>
        </w:rPr>
        <w:t>lapkrič</w:t>
      </w:r>
      <w:r w:rsidR="008E48BA">
        <w:rPr>
          <w:rFonts w:ascii="Times New Roman" w:hAnsi="Times New Roman"/>
        </w:rPr>
        <w:t>i</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53FB5669"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s</w:t>
      </w:r>
      <w:r w:rsidR="00A01637">
        <w:rPr>
          <w:rFonts w:ascii="Times New Roman" w:hAnsi="Times New Roman"/>
          <w:spacing w:val="2"/>
        </w:rPr>
        <w:t>ą</w:t>
      </w:r>
      <w:r w:rsidR="00677ED0">
        <w:rPr>
          <w:rFonts w:ascii="Times New Roman" w:hAnsi="Times New Roman"/>
          <w:spacing w:val="2"/>
        </w:rPr>
        <w:t xml:space="preserve"> </w:t>
      </w:r>
      <w:r w:rsidR="00086D43">
        <w:rPr>
          <w:rFonts w:ascii="Times New Roman" w:hAnsi="Times New Roman"/>
          <w:spacing w:val="2"/>
        </w:rPr>
        <w:t>statiniams</w:t>
      </w:r>
      <w:r w:rsidR="00A01637">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0D3EE7D6"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4150B7B6" w14:textId="77777777" w:rsidR="00303D87" w:rsidRDefault="00303D87"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5C4213D0"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8E48BA">
        <w:rPr>
          <w:rFonts w:ascii="Times New Roman" w:hAnsi="Times New Roman"/>
          <w:szCs w:val="24"/>
        </w:rPr>
        <w:t>1</w:t>
      </w:r>
      <w:r w:rsidR="00644712">
        <w:rPr>
          <w:rFonts w:ascii="Times New Roman" w:hAnsi="Times New Roman"/>
          <w:szCs w:val="24"/>
        </w:rPr>
        <w:t>1</w:t>
      </w:r>
      <w:r w:rsidR="00EA47CA">
        <w:rPr>
          <w:rFonts w:ascii="Times New Roman" w:hAnsi="Times New Roman"/>
          <w:szCs w:val="24"/>
        </w:rPr>
        <w:t>-</w:t>
      </w:r>
      <w:r w:rsidR="00086D43">
        <w:rPr>
          <w:rFonts w:ascii="Times New Roman" w:hAnsi="Times New Roman"/>
          <w:szCs w:val="24"/>
        </w:rPr>
        <w:t>2</w:t>
      </w:r>
      <w:r w:rsidR="004E6766">
        <w:rPr>
          <w:rFonts w:ascii="Times New Roman" w:hAnsi="Times New Roman"/>
          <w:szCs w:val="24"/>
        </w:rPr>
        <w:t>1</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4A1593" w14:textId="77777777" w:rsidR="0000652B" w:rsidRDefault="0000652B">
      <w:r>
        <w:separator/>
      </w:r>
    </w:p>
  </w:endnote>
  <w:endnote w:type="continuationSeparator" w:id="0">
    <w:p w14:paraId="79CAE217" w14:textId="77777777" w:rsidR="0000652B" w:rsidRDefault="000065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E37DA8" w14:textId="77777777" w:rsidR="0000652B" w:rsidRDefault="0000652B">
      <w:r>
        <w:separator/>
      </w:r>
    </w:p>
  </w:footnote>
  <w:footnote w:type="continuationSeparator" w:id="0">
    <w:p w14:paraId="334070B4" w14:textId="77777777" w:rsidR="0000652B" w:rsidRDefault="0000652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0652B"/>
    <w:rsid w:val="00023B9C"/>
    <w:rsid w:val="00037D5A"/>
    <w:rsid w:val="00056464"/>
    <w:rsid w:val="00080766"/>
    <w:rsid w:val="00086D43"/>
    <w:rsid w:val="000A79B8"/>
    <w:rsid w:val="000C1D9E"/>
    <w:rsid w:val="000C3667"/>
    <w:rsid w:val="000C587E"/>
    <w:rsid w:val="00102665"/>
    <w:rsid w:val="001053BB"/>
    <w:rsid w:val="00117499"/>
    <w:rsid w:val="0013678A"/>
    <w:rsid w:val="00147963"/>
    <w:rsid w:val="00161BC4"/>
    <w:rsid w:val="0017647B"/>
    <w:rsid w:val="001820D5"/>
    <w:rsid w:val="00186AAA"/>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03D87"/>
    <w:rsid w:val="00313CF0"/>
    <w:rsid w:val="00337D64"/>
    <w:rsid w:val="00342E29"/>
    <w:rsid w:val="003479CC"/>
    <w:rsid w:val="003A0C31"/>
    <w:rsid w:val="003A5BAB"/>
    <w:rsid w:val="003F45F8"/>
    <w:rsid w:val="003F491F"/>
    <w:rsid w:val="00401817"/>
    <w:rsid w:val="00403155"/>
    <w:rsid w:val="00434111"/>
    <w:rsid w:val="00435ADB"/>
    <w:rsid w:val="004427D6"/>
    <w:rsid w:val="004A0694"/>
    <w:rsid w:val="004E15B1"/>
    <w:rsid w:val="004E6766"/>
    <w:rsid w:val="00521D86"/>
    <w:rsid w:val="00583E25"/>
    <w:rsid w:val="005E4337"/>
    <w:rsid w:val="00610881"/>
    <w:rsid w:val="00612D57"/>
    <w:rsid w:val="00644712"/>
    <w:rsid w:val="00644D60"/>
    <w:rsid w:val="0066026F"/>
    <w:rsid w:val="00677ED0"/>
    <w:rsid w:val="006A12D3"/>
    <w:rsid w:val="006D355E"/>
    <w:rsid w:val="006E02B2"/>
    <w:rsid w:val="006E6BD4"/>
    <w:rsid w:val="006F4638"/>
    <w:rsid w:val="0070001E"/>
    <w:rsid w:val="0071303A"/>
    <w:rsid w:val="00737C34"/>
    <w:rsid w:val="007534CE"/>
    <w:rsid w:val="007872E7"/>
    <w:rsid w:val="007A47EE"/>
    <w:rsid w:val="007E0C3C"/>
    <w:rsid w:val="00870143"/>
    <w:rsid w:val="008C1B78"/>
    <w:rsid w:val="008E48BA"/>
    <w:rsid w:val="008E526D"/>
    <w:rsid w:val="008F4809"/>
    <w:rsid w:val="0090373B"/>
    <w:rsid w:val="0090621F"/>
    <w:rsid w:val="00913156"/>
    <w:rsid w:val="00922BF2"/>
    <w:rsid w:val="0092533A"/>
    <w:rsid w:val="00936DB2"/>
    <w:rsid w:val="0094068E"/>
    <w:rsid w:val="00946C3A"/>
    <w:rsid w:val="00960D08"/>
    <w:rsid w:val="00960D46"/>
    <w:rsid w:val="0098205C"/>
    <w:rsid w:val="00983B3A"/>
    <w:rsid w:val="00984314"/>
    <w:rsid w:val="009B174C"/>
    <w:rsid w:val="009C4EAB"/>
    <w:rsid w:val="009D3CB7"/>
    <w:rsid w:val="009D6B3D"/>
    <w:rsid w:val="009E0A0D"/>
    <w:rsid w:val="009E4648"/>
    <w:rsid w:val="009E5668"/>
    <w:rsid w:val="009F065C"/>
    <w:rsid w:val="00A01637"/>
    <w:rsid w:val="00A37928"/>
    <w:rsid w:val="00A37A36"/>
    <w:rsid w:val="00A517B1"/>
    <w:rsid w:val="00A540A0"/>
    <w:rsid w:val="00A54DBC"/>
    <w:rsid w:val="00A6013B"/>
    <w:rsid w:val="00AA7A9D"/>
    <w:rsid w:val="00AC4612"/>
    <w:rsid w:val="00AE41FB"/>
    <w:rsid w:val="00AE7378"/>
    <w:rsid w:val="00AF06F6"/>
    <w:rsid w:val="00B31700"/>
    <w:rsid w:val="00B35CB5"/>
    <w:rsid w:val="00B51684"/>
    <w:rsid w:val="00B57CA6"/>
    <w:rsid w:val="00B75F85"/>
    <w:rsid w:val="00B90BBE"/>
    <w:rsid w:val="00BB5F1A"/>
    <w:rsid w:val="00BB732F"/>
    <w:rsid w:val="00BC403A"/>
    <w:rsid w:val="00BE1E33"/>
    <w:rsid w:val="00BE4C6A"/>
    <w:rsid w:val="00BE6D25"/>
    <w:rsid w:val="00BF086F"/>
    <w:rsid w:val="00C2225A"/>
    <w:rsid w:val="00C838D9"/>
    <w:rsid w:val="00C84A75"/>
    <w:rsid w:val="00C921BD"/>
    <w:rsid w:val="00CA67DC"/>
    <w:rsid w:val="00CA6ECE"/>
    <w:rsid w:val="00CE7EBE"/>
    <w:rsid w:val="00CF7F5D"/>
    <w:rsid w:val="00D1125D"/>
    <w:rsid w:val="00D21A10"/>
    <w:rsid w:val="00D63DD1"/>
    <w:rsid w:val="00DB2CEC"/>
    <w:rsid w:val="00DC1D08"/>
    <w:rsid w:val="00DD47CE"/>
    <w:rsid w:val="00E02A9F"/>
    <w:rsid w:val="00E03256"/>
    <w:rsid w:val="00E15B8E"/>
    <w:rsid w:val="00E25F6F"/>
    <w:rsid w:val="00E32E2D"/>
    <w:rsid w:val="00E37182"/>
    <w:rsid w:val="00E412B4"/>
    <w:rsid w:val="00E7105B"/>
    <w:rsid w:val="00E803E0"/>
    <w:rsid w:val="00E918BB"/>
    <w:rsid w:val="00EA47CA"/>
    <w:rsid w:val="00EB2FB2"/>
    <w:rsid w:val="00EB3E7D"/>
    <w:rsid w:val="00EB7916"/>
    <w:rsid w:val="00ED113F"/>
    <w:rsid w:val="00EE18AC"/>
    <w:rsid w:val="00EE2CE3"/>
    <w:rsid w:val="00F01EF6"/>
    <w:rsid w:val="00F05213"/>
    <w:rsid w:val="00F42E7C"/>
    <w:rsid w:val="00F75D56"/>
    <w:rsid w:val="00F9526F"/>
    <w:rsid w:val="00FA66DA"/>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TotalTime>
  <Pages>1</Pages>
  <Words>175</Words>
  <Characters>1279</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1452</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2022-11-21T13:25:00Z</dcterms:created>
  <dcterms:modified xsi:type="dcterms:W3CDTF">2022-11-21T13:37:00Z</dcterms:modified>
</cp:coreProperties>
</file>