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7E2F9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6391D">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1786A5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D6391D">
        <w:rPr>
          <w:rFonts w:ascii="Times New Roman" w:hAnsi="Times New Roman"/>
          <w:spacing w:val="2"/>
        </w:rPr>
        <w:t xml:space="preserve">ą žemės sklypui ir 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AA77431"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5217C4F" w14:textId="77777777" w:rsidR="00676BAA" w:rsidRDefault="00676BA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8004CC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992FDE">
        <w:rPr>
          <w:rFonts w:ascii="Times New Roman" w:hAnsi="Times New Roman"/>
          <w:szCs w:val="24"/>
        </w:rPr>
        <w:t>22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1631F" w14:textId="77777777" w:rsidR="00185101" w:rsidRDefault="00185101">
      <w:r>
        <w:separator/>
      </w:r>
    </w:p>
  </w:endnote>
  <w:endnote w:type="continuationSeparator" w:id="0">
    <w:p w14:paraId="0C29B208" w14:textId="77777777" w:rsidR="00185101" w:rsidRDefault="00185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A3A51" w14:textId="77777777" w:rsidR="00185101" w:rsidRDefault="00185101">
      <w:r>
        <w:separator/>
      </w:r>
    </w:p>
  </w:footnote>
  <w:footnote w:type="continuationSeparator" w:id="0">
    <w:p w14:paraId="4936B9D4" w14:textId="77777777" w:rsidR="00185101" w:rsidRDefault="001851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349A"/>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5101"/>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712"/>
    <w:rsid w:val="00644D60"/>
    <w:rsid w:val="0066026F"/>
    <w:rsid w:val="00676BAA"/>
    <w:rsid w:val="00677ED0"/>
    <w:rsid w:val="006A12D3"/>
    <w:rsid w:val="006D355E"/>
    <w:rsid w:val="006E02B2"/>
    <w:rsid w:val="006F4638"/>
    <w:rsid w:val="0070001E"/>
    <w:rsid w:val="0071303A"/>
    <w:rsid w:val="00737C34"/>
    <w:rsid w:val="007534CE"/>
    <w:rsid w:val="007872E7"/>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92FDE"/>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91D"/>
    <w:rsid w:val="00D63DD1"/>
    <w:rsid w:val="00DA034D"/>
    <w:rsid w:val="00DB2CEC"/>
    <w:rsid w:val="00DC1D08"/>
    <w:rsid w:val="00DC461D"/>
    <w:rsid w:val="00DC5F6B"/>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178</Words>
  <Characters>1293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2022-11-22T08:11:00Z</dcterms:created>
  <dcterms:modified xsi:type="dcterms:W3CDTF">2022-11-22T09:00:00Z</dcterms:modified>
</cp:coreProperties>
</file>