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09D3DA2"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677ED0">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513469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44712">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C404B8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677ED0">
        <w:rPr>
          <w:rFonts w:ascii="Times New Roman" w:hAnsi="Times New Roman"/>
          <w:spacing w:val="2"/>
        </w:rPr>
        <w:t>us patalpoms ir but</w:t>
      </w:r>
      <w:r w:rsidR="0003285A">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77AB3225" w14:textId="77777777" w:rsidR="00645A99" w:rsidRDefault="00EA47CA" w:rsidP="00EA47CA">
      <w:pPr>
        <w:tabs>
          <w:tab w:val="left" w:pos="2445"/>
        </w:tabs>
        <w:overflowPunct w:val="0"/>
        <w:rPr>
          <w:rFonts w:ascii="Times New Roman" w:hAnsi="Times New Roman"/>
          <w:szCs w:val="24"/>
        </w:rPr>
      </w:pPr>
      <w:r>
        <w:rPr>
          <w:rFonts w:ascii="Times New Roman" w:hAnsi="Times New Roman"/>
          <w:szCs w:val="24"/>
        </w:rPr>
        <w:t>vyriausioji specialistė</w:t>
      </w:r>
    </w:p>
    <w:p w14:paraId="1E1AC302" w14:textId="714B7A99"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FC1654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644712">
        <w:rPr>
          <w:rFonts w:ascii="Times New Roman" w:hAnsi="Times New Roman"/>
          <w:szCs w:val="24"/>
        </w:rPr>
        <w:t>1</w:t>
      </w:r>
      <w:r w:rsidR="00EA47CA">
        <w:rPr>
          <w:rFonts w:ascii="Times New Roman" w:hAnsi="Times New Roman"/>
          <w:szCs w:val="24"/>
        </w:rPr>
        <w:t>-</w:t>
      </w:r>
      <w:r w:rsidR="00B240E0">
        <w:rPr>
          <w:rFonts w:ascii="Times New Roman" w:hAnsi="Times New Roman"/>
          <w:szCs w:val="24"/>
        </w:rPr>
        <w:t>2</w:t>
      </w:r>
      <w:r w:rsidR="0003285A">
        <w:rPr>
          <w:rFonts w:ascii="Times New Roman" w:hAnsi="Times New Roman"/>
          <w:szCs w:val="24"/>
        </w:rPr>
        <w:t>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9356D" w14:textId="77777777" w:rsidR="008915E2" w:rsidRDefault="008915E2">
      <w:r>
        <w:separator/>
      </w:r>
    </w:p>
  </w:endnote>
  <w:endnote w:type="continuationSeparator" w:id="0">
    <w:p w14:paraId="1887A594" w14:textId="77777777" w:rsidR="008915E2" w:rsidRDefault="00891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F73CE" w14:textId="77777777" w:rsidR="008915E2" w:rsidRDefault="008915E2">
      <w:r>
        <w:separator/>
      </w:r>
    </w:p>
  </w:footnote>
  <w:footnote w:type="continuationSeparator" w:id="0">
    <w:p w14:paraId="0551BF53" w14:textId="77777777" w:rsidR="008915E2" w:rsidRDefault="008915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285A"/>
    <w:rsid w:val="00037D5A"/>
    <w:rsid w:val="00056464"/>
    <w:rsid w:val="00080766"/>
    <w:rsid w:val="000A79B8"/>
    <w:rsid w:val="000C1D9E"/>
    <w:rsid w:val="000C3667"/>
    <w:rsid w:val="000C587E"/>
    <w:rsid w:val="00102665"/>
    <w:rsid w:val="001053BB"/>
    <w:rsid w:val="00117499"/>
    <w:rsid w:val="0013678A"/>
    <w:rsid w:val="00147963"/>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0593"/>
    <w:rsid w:val="00583E25"/>
    <w:rsid w:val="005E4337"/>
    <w:rsid w:val="00610881"/>
    <w:rsid w:val="00612D57"/>
    <w:rsid w:val="00644712"/>
    <w:rsid w:val="00644D60"/>
    <w:rsid w:val="00645A99"/>
    <w:rsid w:val="0066026F"/>
    <w:rsid w:val="00677ED0"/>
    <w:rsid w:val="006A12D3"/>
    <w:rsid w:val="006D355E"/>
    <w:rsid w:val="006E02B2"/>
    <w:rsid w:val="006F4638"/>
    <w:rsid w:val="0070001E"/>
    <w:rsid w:val="0071303A"/>
    <w:rsid w:val="00737C34"/>
    <w:rsid w:val="007534CE"/>
    <w:rsid w:val="007872E7"/>
    <w:rsid w:val="007A47EE"/>
    <w:rsid w:val="007E0C3C"/>
    <w:rsid w:val="00870143"/>
    <w:rsid w:val="008915E2"/>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240E0"/>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2E2D"/>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C37AB"/>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177</Words>
  <Characters>1287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2022-11-22T12:51:00Z</dcterms:created>
  <dcterms:modified xsi:type="dcterms:W3CDTF">2022-11-22T13:30:00Z</dcterms:modified>
</cp:coreProperties>
</file>