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755FF258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BF4357">
        <w:rPr>
          <w:rFonts w:ascii="Times New Roman" w:hAnsi="Times New Roman"/>
          <w:szCs w:val="24"/>
        </w:rPr>
        <w:t xml:space="preserve"> m. </w:t>
      </w:r>
      <w:r w:rsidR="00D66FAA">
        <w:rPr>
          <w:rFonts w:ascii="Times New Roman" w:hAnsi="Times New Roman"/>
          <w:szCs w:val="24"/>
        </w:rPr>
        <w:t>lapkričio</w:t>
      </w:r>
      <w:r w:rsidR="00C321FC">
        <w:rPr>
          <w:rFonts w:ascii="Times New Roman" w:hAnsi="Times New Roman"/>
          <w:szCs w:val="24"/>
        </w:rPr>
        <w:t xml:space="preserve"> </w:t>
      </w:r>
      <w:r w:rsidR="00206935">
        <w:rPr>
          <w:rFonts w:ascii="Times New Roman" w:hAnsi="Times New Roman"/>
          <w:szCs w:val="24"/>
        </w:rPr>
        <w:t xml:space="preserve">     </w:t>
      </w:r>
      <w:r w:rsidR="00C321FC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DD1F739" w:rsidR="0035744C" w:rsidRPr="00537581" w:rsidRDefault="003E13CC" w:rsidP="00206935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169BA15E" w14:textId="360A97CF" w:rsidR="0035744C" w:rsidRDefault="0035744C" w:rsidP="00206935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4D592748" w14:textId="1776B97D" w:rsidR="00206935" w:rsidRPr="00FE4E9E" w:rsidRDefault="00206935" w:rsidP="00206935">
      <w:pPr>
        <w:spacing w:line="360" w:lineRule="auto"/>
        <w:ind w:firstLine="720"/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FE4E9E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FE4E9E">
        <w:rPr>
          <w:rFonts w:ascii="Times New Roman" w:hAnsi="Times New Roman"/>
          <w:szCs w:val="24"/>
        </w:rPr>
        <w:t xml:space="preserve"> (unikalus </w:t>
      </w:r>
      <w:r>
        <w:rPr>
          <w:szCs w:val="24"/>
        </w:rPr>
        <w:t>Nr.</w:t>
      </w:r>
      <w:r w:rsidRPr="00FE4E9E">
        <w:rPr>
          <w:rFonts w:ascii="Times New Roman" w:hAnsi="Times New Roman"/>
          <w:szCs w:val="24"/>
        </w:rPr>
        <w:t xml:space="preserve"> </w:t>
      </w:r>
      <w:r w:rsidRPr="00FE4E9E">
        <w:rPr>
          <w:rStyle w:val="tojvnm2t"/>
          <w:rFonts w:ascii="Times New Roman" w:hAnsi="Times New Roman"/>
          <w:szCs w:val="24"/>
        </w:rPr>
        <w:t>4400-0714-5893:1509</w:t>
      </w:r>
      <w:r w:rsidRPr="00FE4E9E">
        <w:rPr>
          <w:rFonts w:ascii="Times New Roman" w:hAnsi="Times New Roman"/>
          <w:szCs w:val="24"/>
        </w:rPr>
        <w:t xml:space="preserve">, bendras plotas 32,17 kv. m) su bendro naudojimo patalpa 0,75 kv. m, pažymėta a-1, E. </w:t>
      </w:r>
      <w:proofErr w:type="spellStart"/>
      <w:r w:rsidRPr="00FE4E9E">
        <w:rPr>
          <w:rFonts w:ascii="Times New Roman" w:hAnsi="Times New Roman"/>
          <w:szCs w:val="24"/>
        </w:rPr>
        <w:t>Steponaičio</w:t>
      </w:r>
      <w:proofErr w:type="spellEnd"/>
      <w:r w:rsidRPr="00FE4E9E">
        <w:rPr>
          <w:rFonts w:ascii="Times New Roman" w:hAnsi="Times New Roman"/>
          <w:szCs w:val="24"/>
        </w:rPr>
        <w:t xml:space="preserve"> g. 8-1, Šakiai, su priklausiniais – </w:t>
      </w:r>
      <w:r w:rsidRPr="00FE4E9E">
        <w:rPr>
          <w:rStyle w:val="tojvnm2t"/>
          <w:rFonts w:ascii="Times New Roman" w:hAnsi="Times New Roman"/>
          <w:szCs w:val="24"/>
        </w:rPr>
        <w:t xml:space="preserve">½ ūkinio pastato (unikalus </w:t>
      </w:r>
      <w:r>
        <w:rPr>
          <w:rStyle w:val="tojvnm2t"/>
          <w:rFonts w:ascii="Times New Roman" w:hAnsi="Times New Roman"/>
          <w:szCs w:val="24"/>
        </w:rPr>
        <w:t>Nr.</w:t>
      </w:r>
      <w:r w:rsidRPr="00FE4E9E">
        <w:rPr>
          <w:rStyle w:val="tojvnm2t"/>
          <w:rFonts w:ascii="Times New Roman" w:hAnsi="Times New Roman"/>
          <w:szCs w:val="24"/>
        </w:rPr>
        <w:t xml:space="preserve"> 8495-8000-6023, užstatytas plotas 37,00 kv. m), ½ kiemo statinių (unikalus </w:t>
      </w:r>
      <w:r>
        <w:rPr>
          <w:rStyle w:val="tojvnm2t"/>
          <w:rFonts w:ascii="Times New Roman" w:hAnsi="Times New Roman"/>
          <w:szCs w:val="24"/>
        </w:rPr>
        <w:t>Nr.</w:t>
      </w:r>
      <w:r w:rsidRPr="00FE4E9E">
        <w:rPr>
          <w:rStyle w:val="tojvnm2t"/>
          <w:rFonts w:ascii="Times New Roman" w:hAnsi="Times New Roman"/>
          <w:szCs w:val="24"/>
        </w:rPr>
        <w:t xml:space="preserve"> 8495-8000-6034), E. </w:t>
      </w:r>
      <w:proofErr w:type="spellStart"/>
      <w:r w:rsidRPr="00FE4E9E">
        <w:rPr>
          <w:rStyle w:val="tojvnm2t"/>
          <w:rFonts w:ascii="Times New Roman" w:hAnsi="Times New Roman"/>
          <w:szCs w:val="24"/>
        </w:rPr>
        <w:t>Steponaičio</w:t>
      </w:r>
      <w:proofErr w:type="spellEnd"/>
      <w:r w:rsidRPr="00FE4E9E">
        <w:rPr>
          <w:rStyle w:val="tojvnm2t"/>
          <w:rFonts w:ascii="Times New Roman" w:hAnsi="Times New Roman"/>
          <w:szCs w:val="24"/>
        </w:rPr>
        <w:t xml:space="preserve"> g. 8, Šakiai.</w:t>
      </w:r>
    </w:p>
    <w:p w14:paraId="3C4BFB6D" w14:textId="71D10B89" w:rsidR="00206935" w:rsidRPr="0005564F" w:rsidRDefault="00206935" w:rsidP="00206935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</w:t>
      </w:r>
      <w:r w:rsidRPr="00105878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05564F">
        <w:rPr>
          <w:rFonts w:ascii="Times New Roman" w:hAnsi="Times New Roman"/>
        </w:rPr>
        <w:t xml:space="preserve"> </w:t>
      </w:r>
      <w:r w:rsidRPr="00105878">
        <w:rPr>
          <w:rFonts w:ascii="Times New Roman" w:hAnsi="Times New Roman"/>
        </w:rPr>
        <w:t xml:space="preserve">(unikalus </w:t>
      </w:r>
      <w:r>
        <w:rPr>
          <w:rFonts w:ascii="Times New Roman" w:hAnsi="Times New Roman"/>
        </w:rPr>
        <w:t xml:space="preserve">Nr. </w:t>
      </w:r>
      <w:r w:rsidRPr="00105878">
        <w:rPr>
          <w:rFonts w:ascii="Times New Roman" w:hAnsi="Times New Roman"/>
        </w:rPr>
        <w:t>8494-9002-9014:0004, bendras plotas 41,34 kv. m)</w:t>
      </w:r>
      <w:r>
        <w:rPr>
          <w:rFonts w:ascii="Times New Roman" w:hAnsi="Times New Roman"/>
        </w:rPr>
        <w:t xml:space="preserve"> </w:t>
      </w:r>
      <w:r w:rsidRPr="00105878">
        <w:rPr>
          <w:rFonts w:ascii="Times New Roman" w:hAnsi="Times New Roman"/>
        </w:rPr>
        <w:t>su bendro naudojimo patalpomis a-1 (38/100 iš 8,46 kv. m), a-2 (71/100 iš 5,20 kv. m), a-3 (38/100 iš 1,44 kv. m)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Šaulių g. 15-3, Šakiai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su priklausiniu – ūkio patalpa (</w:t>
      </w:r>
      <w:r>
        <w:rPr>
          <w:rFonts w:ascii="Times New Roman" w:hAnsi="Times New Roman"/>
        </w:rPr>
        <w:t xml:space="preserve">unikalus Nr. </w:t>
      </w:r>
      <w:r w:rsidRPr="00105878">
        <w:rPr>
          <w:rFonts w:ascii="Times New Roman" w:hAnsi="Times New Roman"/>
        </w:rPr>
        <w:t>4400-0891-7446:8176, bendras plotas 5,53 kv. m)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Šaulių g. 15A-1, Šakiai</w:t>
      </w:r>
      <w:r>
        <w:rPr>
          <w:rFonts w:ascii="Times New Roman" w:hAnsi="Times New Roman"/>
        </w:rPr>
        <w:t>.</w:t>
      </w:r>
    </w:p>
    <w:p w14:paraId="53005198" w14:textId="58CA8F84" w:rsidR="00206935" w:rsidRDefault="00206935" w:rsidP="0020693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B516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</w:t>
      </w:r>
      <w:r w:rsidRPr="002B516A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2B516A">
        <w:rPr>
          <w:rFonts w:ascii="Times New Roman" w:hAnsi="Times New Roman"/>
          <w:szCs w:val="24"/>
        </w:rPr>
        <w:t xml:space="preserve"> (unikalus </w:t>
      </w:r>
      <w:r>
        <w:rPr>
          <w:rFonts w:ascii="Times New Roman" w:hAnsi="Times New Roman"/>
          <w:szCs w:val="24"/>
        </w:rPr>
        <w:t>Nr.</w:t>
      </w:r>
      <w:r w:rsidRPr="002B516A">
        <w:rPr>
          <w:rFonts w:ascii="Times New Roman" w:hAnsi="Times New Roman"/>
          <w:szCs w:val="24"/>
        </w:rPr>
        <w:t xml:space="preserve"> 8497-6014-9016:0003, bendras plotas 33,75 kv. m)</w:t>
      </w:r>
      <w:r>
        <w:rPr>
          <w:rFonts w:ascii="Times New Roman" w:hAnsi="Times New Roman"/>
          <w:szCs w:val="24"/>
        </w:rPr>
        <w:t xml:space="preserve"> </w:t>
      </w:r>
      <w:r w:rsidRPr="002B516A">
        <w:rPr>
          <w:rFonts w:ascii="Times New Roman" w:hAnsi="Times New Roman"/>
          <w:szCs w:val="24"/>
        </w:rPr>
        <w:t>su bendro naudojimo patalpomis (a-1, a-2, a-3) 5,84 kv. m, Šermukšnių g. 10-3, Voverių k., Kidulių sen., Šakių r. sav.</w:t>
      </w:r>
    </w:p>
    <w:p w14:paraId="41F63C81" w14:textId="779D5448" w:rsidR="00206935" w:rsidRPr="002B516A" w:rsidRDefault="00206935" w:rsidP="00206935">
      <w:pPr>
        <w:tabs>
          <w:tab w:val="left" w:pos="7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2B516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</w:t>
      </w:r>
      <w:r w:rsidRPr="002B516A">
        <w:rPr>
          <w:rFonts w:ascii="Times New Roman" w:hAnsi="Times New Roman"/>
          <w:szCs w:val="24"/>
        </w:rPr>
        <w:t>Ferm</w:t>
      </w:r>
      <w:r>
        <w:rPr>
          <w:rFonts w:ascii="Times New Roman" w:hAnsi="Times New Roman"/>
          <w:szCs w:val="24"/>
        </w:rPr>
        <w:t>os</w:t>
      </w:r>
      <w:r w:rsidRPr="002B516A">
        <w:rPr>
          <w:rFonts w:ascii="Times New Roman" w:hAnsi="Times New Roman"/>
          <w:szCs w:val="24"/>
        </w:rPr>
        <w:t xml:space="preserve"> (unikalus </w:t>
      </w:r>
      <w:r>
        <w:rPr>
          <w:rFonts w:ascii="Times New Roman" w:hAnsi="Times New Roman"/>
          <w:szCs w:val="24"/>
        </w:rPr>
        <w:t>Nr.</w:t>
      </w:r>
      <w:r w:rsidRPr="002B516A">
        <w:rPr>
          <w:rFonts w:ascii="Times New Roman" w:hAnsi="Times New Roman"/>
          <w:szCs w:val="24"/>
        </w:rPr>
        <w:t xml:space="preserve"> 8497-0017-8013, bendras plotas 176,90 kv. m)</w:t>
      </w:r>
      <w:r>
        <w:rPr>
          <w:rFonts w:ascii="Times New Roman" w:hAnsi="Times New Roman"/>
          <w:szCs w:val="24"/>
        </w:rPr>
        <w:t>; 0,0832 ha žemės sklyp</w:t>
      </w:r>
      <w:r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(kadastro Nr. 8464/0003:322, unikalus Nr. 4400-5161-2074),</w:t>
      </w:r>
      <w:r w:rsidRPr="002B516A">
        <w:rPr>
          <w:rFonts w:ascii="Times New Roman" w:hAnsi="Times New Roman"/>
          <w:szCs w:val="24"/>
        </w:rPr>
        <w:t xml:space="preserve"> Miliškių k. 8A, Lukšių sen., Šakių r. sav.</w:t>
      </w:r>
    </w:p>
    <w:p w14:paraId="0C80466F" w14:textId="60E99272" w:rsidR="00C15BD6" w:rsidRPr="00504E4F" w:rsidRDefault="00C15BD6" w:rsidP="0020693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lastRenderedPageBreak/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257E814E" w:rsidR="00C97F1D" w:rsidRPr="00504E4F" w:rsidRDefault="003E13CC" w:rsidP="00E223B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="00537581">
        <w:rPr>
          <w:rFonts w:ascii="Times New Roman" w:hAnsi="Times New Roman"/>
          <w:szCs w:val="24"/>
        </w:rPr>
        <w:t xml:space="preserve"> </w:t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CDDEFC" w14:textId="77777777" w:rsidR="004262BA" w:rsidRDefault="004262BA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09A8E5A" w14:textId="77777777" w:rsidR="0098156C" w:rsidRDefault="0098156C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04F2C5CA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5FB5633D" w14:textId="38AF7160" w:rsidR="00D66FAA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504E4F">
        <w:rPr>
          <w:rFonts w:ascii="Times New Roman" w:hAnsi="Times New Roman"/>
          <w:szCs w:val="24"/>
        </w:rPr>
        <w:t>-</w:t>
      </w:r>
      <w:r w:rsidR="00835D63">
        <w:rPr>
          <w:rFonts w:ascii="Times New Roman" w:hAnsi="Times New Roman"/>
          <w:szCs w:val="24"/>
        </w:rPr>
        <w:t>1</w:t>
      </w:r>
      <w:r w:rsidR="00206935">
        <w:rPr>
          <w:rFonts w:ascii="Times New Roman" w:hAnsi="Times New Roman"/>
          <w:szCs w:val="24"/>
        </w:rPr>
        <w:t>1</w:t>
      </w:r>
      <w:r w:rsidRPr="00504E4F">
        <w:rPr>
          <w:rFonts w:ascii="Times New Roman" w:hAnsi="Times New Roman"/>
          <w:szCs w:val="24"/>
        </w:rPr>
        <w:t>-</w:t>
      </w:r>
      <w:r w:rsidR="00843209">
        <w:rPr>
          <w:rFonts w:ascii="Times New Roman" w:hAnsi="Times New Roman"/>
          <w:szCs w:val="24"/>
        </w:rPr>
        <w:t>22</w:t>
      </w:r>
    </w:p>
    <w:sectPr w:rsidR="00D66FAA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600EC" w14:textId="77777777" w:rsidR="0005105F" w:rsidRDefault="0005105F">
      <w:r>
        <w:separator/>
      </w:r>
    </w:p>
  </w:endnote>
  <w:endnote w:type="continuationSeparator" w:id="0">
    <w:p w14:paraId="15EAC369" w14:textId="77777777" w:rsidR="0005105F" w:rsidRDefault="00051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679B5" w14:textId="77777777" w:rsidR="0005105F" w:rsidRDefault="0005105F">
      <w:r>
        <w:separator/>
      </w:r>
    </w:p>
  </w:footnote>
  <w:footnote w:type="continuationSeparator" w:id="0">
    <w:p w14:paraId="37055138" w14:textId="77777777" w:rsidR="0005105F" w:rsidRDefault="00051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473B3"/>
    <w:rsid w:val="00050D84"/>
    <w:rsid w:val="0005105F"/>
    <w:rsid w:val="0007247C"/>
    <w:rsid w:val="00072595"/>
    <w:rsid w:val="000A3EA9"/>
    <w:rsid w:val="000C6D5B"/>
    <w:rsid w:val="000E18D0"/>
    <w:rsid w:val="000E508A"/>
    <w:rsid w:val="000F5CD0"/>
    <w:rsid w:val="001061FE"/>
    <w:rsid w:val="00117499"/>
    <w:rsid w:val="001206A1"/>
    <w:rsid w:val="00143272"/>
    <w:rsid w:val="001434E6"/>
    <w:rsid w:val="0014407A"/>
    <w:rsid w:val="001605B3"/>
    <w:rsid w:val="001A4A41"/>
    <w:rsid w:val="001B1E4E"/>
    <w:rsid w:val="001D38EF"/>
    <w:rsid w:val="001E7250"/>
    <w:rsid w:val="00200812"/>
    <w:rsid w:val="00206935"/>
    <w:rsid w:val="00271EC3"/>
    <w:rsid w:val="002765E4"/>
    <w:rsid w:val="00285382"/>
    <w:rsid w:val="0028720A"/>
    <w:rsid w:val="002A7646"/>
    <w:rsid w:val="002B2036"/>
    <w:rsid w:val="002C0DA1"/>
    <w:rsid w:val="002D3ABC"/>
    <w:rsid w:val="002F788F"/>
    <w:rsid w:val="00313CF0"/>
    <w:rsid w:val="003225B3"/>
    <w:rsid w:val="00336D3D"/>
    <w:rsid w:val="00342E29"/>
    <w:rsid w:val="00346591"/>
    <w:rsid w:val="00354629"/>
    <w:rsid w:val="0035744C"/>
    <w:rsid w:val="00364805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401CBB"/>
    <w:rsid w:val="004211C1"/>
    <w:rsid w:val="00423FC4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20A5A"/>
    <w:rsid w:val="00521D86"/>
    <w:rsid w:val="00534E47"/>
    <w:rsid w:val="00537581"/>
    <w:rsid w:val="00583E25"/>
    <w:rsid w:val="005A0031"/>
    <w:rsid w:val="005A3D1C"/>
    <w:rsid w:val="005A4799"/>
    <w:rsid w:val="005A5BDC"/>
    <w:rsid w:val="005B3498"/>
    <w:rsid w:val="005C13FB"/>
    <w:rsid w:val="005E6E9D"/>
    <w:rsid w:val="00601B91"/>
    <w:rsid w:val="00602415"/>
    <w:rsid w:val="00604B0C"/>
    <w:rsid w:val="00610881"/>
    <w:rsid w:val="00635856"/>
    <w:rsid w:val="006417F9"/>
    <w:rsid w:val="006530AA"/>
    <w:rsid w:val="00677460"/>
    <w:rsid w:val="00695BA2"/>
    <w:rsid w:val="006C67B2"/>
    <w:rsid w:val="006E27AB"/>
    <w:rsid w:val="006E2ED2"/>
    <w:rsid w:val="006E3504"/>
    <w:rsid w:val="0070001E"/>
    <w:rsid w:val="00715932"/>
    <w:rsid w:val="0072545F"/>
    <w:rsid w:val="007264F5"/>
    <w:rsid w:val="00730A8F"/>
    <w:rsid w:val="00736C45"/>
    <w:rsid w:val="007614AB"/>
    <w:rsid w:val="007729E0"/>
    <w:rsid w:val="0077572B"/>
    <w:rsid w:val="007768B4"/>
    <w:rsid w:val="007B1537"/>
    <w:rsid w:val="007C097A"/>
    <w:rsid w:val="007C5BE6"/>
    <w:rsid w:val="00812196"/>
    <w:rsid w:val="00824AAA"/>
    <w:rsid w:val="00831590"/>
    <w:rsid w:val="00835D63"/>
    <w:rsid w:val="00843209"/>
    <w:rsid w:val="00847C26"/>
    <w:rsid w:val="00851179"/>
    <w:rsid w:val="00865BFE"/>
    <w:rsid w:val="00871904"/>
    <w:rsid w:val="00893E51"/>
    <w:rsid w:val="008B70E7"/>
    <w:rsid w:val="008C1B78"/>
    <w:rsid w:val="008C35D7"/>
    <w:rsid w:val="008D7A2A"/>
    <w:rsid w:val="008E587F"/>
    <w:rsid w:val="008F4809"/>
    <w:rsid w:val="008F7807"/>
    <w:rsid w:val="00927D47"/>
    <w:rsid w:val="00961A00"/>
    <w:rsid w:val="0096706B"/>
    <w:rsid w:val="0098156C"/>
    <w:rsid w:val="0098205C"/>
    <w:rsid w:val="009A10B0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84F37"/>
    <w:rsid w:val="00A9681A"/>
    <w:rsid w:val="00A97891"/>
    <w:rsid w:val="00AA36C4"/>
    <w:rsid w:val="00AD0062"/>
    <w:rsid w:val="00AD7994"/>
    <w:rsid w:val="00AE7378"/>
    <w:rsid w:val="00AF50D2"/>
    <w:rsid w:val="00AF5C9C"/>
    <w:rsid w:val="00B03E2C"/>
    <w:rsid w:val="00B16499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63314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2409A"/>
    <w:rsid w:val="00D3403E"/>
    <w:rsid w:val="00D6212B"/>
    <w:rsid w:val="00D66FAA"/>
    <w:rsid w:val="00D70E96"/>
    <w:rsid w:val="00D91818"/>
    <w:rsid w:val="00D919E3"/>
    <w:rsid w:val="00DB6167"/>
    <w:rsid w:val="00DB7B32"/>
    <w:rsid w:val="00DD47CE"/>
    <w:rsid w:val="00DD5EA3"/>
    <w:rsid w:val="00DF3298"/>
    <w:rsid w:val="00E07253"/>
    <w:rsid w:val="00E223BD"/>
    <w:rsid w:val="00E26599"/>
    <w:rsid w:val="00E432CF"/>
    <w:rsid w:val="00E60C7A"/>
    <w:rsid w:val="00E7496B"/>
    <w:rsid w:val="00E80537"/>
    <w:rsid w:val="00E80946"/>
    <w:rsid w:val="00E83393"/>
    <w:rsid w:val="00E918BB"/>
    <w:rsid w:val="00EA0BD5"/>
    <w:rsid w:val="00EB0D98"/>
    <w:rsid w:val="00EC1FB4"/>
    <w:rsid w:val="00EC3A56"/>
    <w:rsid w:val="00ED113F"/>
    <w:rsid w:val="00EE2CE3"/>
    <w:rsid w:val="00EE6C4A"/>
    <w:rsid w:val="00EF417E"/>
    <w:rsid w:val="00F01EF6"/>
    <w:rsid w:val="00F17E38"/>
    <w:rsid w:val="00F36D75"/>
    <w:rsid w:val="00F411FF"/>
    <w:rsid w:val="00F44CDE"/>
    <w:rsid w:val="00F54422"/>
    <w:rsid w:val="00F83E50"/>
    <w:rsid w:val="00F946B1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2</Pages>
  <Words>1712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2683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2022-05-04T07:27:00Z</cp:lastPrinted>
  <dcterms:created xsi:type="dcterms:W3CDTF">2022-11-22T07:51:00Z</dcterms:created>
  <dcterms:modified xsi:type="dcterms:W3CDTF">2022-11-22T11:27:00Z</dcterms:modified>
</cp:coreProperties>
</file>