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1831F3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331CA3">
        <w:rPr>
          <w:rFonts w:ascii="Times New Roman" w:hAnsi="Times New Roman"/>
          <w:spacing w:val="2"/>
        </w:rPr>
        <w:t>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6044E6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3FCD29" w14:textId="77777777" w:rsidR="00D07088" w:rsidRDefault="00D0708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48800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331CA3">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236D6" w14:textId="77777777" w:rsidR="00A54073" w:rsidRDefault="00A54073">
      <w:r>
        <w:separator/>
      </w:r>
    </w:p>
  </w:endnote>
  <w:endnote w:type="continuationSeparator" w:id="0">
    <w:p w14:paraId="5DE4728F" w14:textId="77777777" w:rsidR="00A54073" w:rsidRDefault="00A5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4D105" w14:textId="77777777" w:rsidR="00A54073" w:rsidRDefault="00A54073">
      <w:r>
        <w:separator/>
      </w:r>
    </w:p>
  </w:footnote>
  <w:footnote w:type="continuationSeparator" w:id="0">
    <w:p w14:paraId="2BD19C27" w14:textId="77777777" w:rsidR="00A54073" w:rsidRDefault="00A540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706B4"/>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07088"/>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2022-12-08T06:57:00Z</dcterms:created>
  <dcterms:modified xsi:type="dcterms:W3CDTF">2022-12-08T07:23:00Z</dcterms:modified>
</cp:coreProperties>
</file>