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ECA8153"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331CA3">
        <w:rPr>
          <w:rFonts w:ascii="Times New Roman" w:hAnsi="Times New Roman"/>
        </w:rPr>
        <w:t>gruodž</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0464D0B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F52F75">
        <w:rPr>
          <w:rFonts w:ascii="Times New Roman" w:hAnsi="Times New Roman"/>
          <w:spacing w:val="2"/>
        </w:rPr>
        <w:t>statiniui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136FC7F9"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2574C16" w14:textId="77777777" w:rsidR="00CE4FA2" w:rsidRDefault="00CE4FA2"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A488004"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331CA3">
        <w:rPr>
          <w:rFonts w:ascii="Times New Roman" w:hAnsi="Times New Roman"/>
          <w:szCs w:val="24"/>
        </w:rPr>
        <w:t>2</w:t>
      </w:r>
      <w:r w:rsidR="00EA47CA">
        <w:rPr>
          <w:rFonts w:ascii="Times New Roman" w:hAnsi="Times New Roman"/>
          <w:szCs w:val="24"/>
        </w:rPr>
        <w:t>-</w:t>
      </w:r>
      <w:r w:rsidR="00331CA3">
        <w:rPr>
          <w:rFonts w:ascii="Times New Roman" w:hAnsi="Times New Roman"/>
          <w:szCs w:val="24"/>
        </w:rPr>
        <w:t>08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3ECCF" w14:textId="77777777" w:rsidR="00103DFD" w:rsidRDefault="00103DFD">
      <w:r>
        <w:separator/>
      </w:r>
    </w:p>
  </w:endnote>
  <w:endnote w:type="continuationSeparator" w:id="0">
    <w:p w14:paraId="5773CEEB" w14:textId="77777777" w:rsidR="00103DFD" w:rsidRDefault="00103D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EC96C6" w14:textId="77777777" w:rsidR="00103DFD" w:rsidRDefault="00103DFD">
      <w:r>
        <w:separator/>
      </w:r>
    </w:p>
  </w:footnote>
  <w:footnote w:type="continuationSeparator" w:id="0">
    <w:p w14:paraId="32BFE15D" w14:textId="77777777" w:rsidR="00103DFD" w:rsidRDefault="00103D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3DFD"/>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D60"/>
    <w:rsid w:val="0066026F"/>
    <w:rsid w:val="006A12D3"/>
    <w:rsid w:val="006D355E"/>
    <w:rsid w:val="006E02B2"/>
    <w:rsid w:val="006F4638"/>
    <w:rsid w:val="0070001E"/>
    <w:rsid w:val="0071303A"/>
    <w:rsid w:val="00737C34"/>
    <w:rsid w:val="007534CE"/>
    <w:rsid w:val="007A47EE"/>
    <w:rsid w:val="007E0C3C"/>
    <w:rsid w:val="007E2003"/>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4FA2"/>
    <w:rsid w:val="00CE7EBE"/>
    <w:rsid w:val="00CF7F5D"/>
    <w:rsid w:val="00D1125D"/>
    <w:rsid w:val="00D21A10"/>
    <w:rsid w:val="00D63DD1"/>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52F75"/>
    <w:rsid w:val="00F75D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1277</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2022-12-08T07:09:00Z</dcterms:created>
  <dcterms:modified xsi:type="dcterms:W3CDTF">2022-12-08T07:22:00Z</dcterms:modified>
</cp:coreProperties>
</file>