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781B0D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4617F">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5C0796A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4617F">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statiniams</w:t>
      </w:r>
      <w:r w:rsidR="00D4617F">
        <w:rPr>
          <w:rFonts w:ascii="Times New Roman" w:hAnsi="Times New Roman"/>
          <w:spacing w:val="2"/>
        </w:rPr>
        <w:t xml:space="preserve"> ir žemės sklypams</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01D8" w14:textId="77777777" w:rsidR="00720A7C" w:rsidRDefault="00720A7C">
      <w:r>
        <w:separator/>
      </w:r>
    </w:p>
  </w:endnote>
  <w:endnote w:type="continuationSeparator" w:id="0">
    <w:p w14:paraId="066A3D89" w14:textId="77777777" w:rsidR="00720A7C" w:rsidRDefault="0072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C4089" w14:textId="77777777" w:rsidR="00720A7C" w:rsidRDefault="00720A7C">
      <w:r>
        <w:separator/>
      </w:r>
    </w:p>
  </w:footnote>
  <w:footnote w:type="continuationSeparator" w:id="0">
    <w:p w14:paraId="6CDE0182" w14:textId="77777777" w:rsidR="00720A7C" w:rsidRDefault="00720A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20A7C"/>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4617F"/>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1124</Words>
  <Characters>642</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2022-11-30T13:23:00Z</dcterms:created>
  <dcterms:modified xsi:type="dcterms:W3CDTF">2022-11-30T13:23:00Z</dcterms:modified>
</cp:coreProperties>
</file>