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2DC19223" w14:textId="3D05A91F" w:rsidR="009B12CA" w:rsidRPr="001B0AF4" w:rsidRDefault="009B12CA" w:rsidP="001B0AF4">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337547">
        <w:rPr>
          <w:rFonts w:ascii="Times New Roman" w:hAnsi="Times New Roman"/>
          <w:b/>
          <w:szCs w:val="24"/>
        </w:rPr>
        <w:t xml:space="preserve"> MOZŪRIŠK</w:t>
      </w:r>
      <w:r w:rsidR="00B41EFA">
        <w:rPr>
          <w:rFonts w:ascii="Times New Roman" w:hAnsi="Times New Roman"/>
          <w:b/>
          <w:szCs w:val="24"/>
        </w:rPr>
        <w:t>I</w:t>
      </w:r>
      <w:r w:rsidR="007317A2">
        <w:rPr>
          <w:rFonts w:ascii="Times New Roman" w:hAnsi="Times New Roman"/>
          <w:b/>
          <w:szCs w:val="24"/>
        </w:rPr>
        <w:t>Ų</w:t>
      </w:r>
      <w:r w:rsidR="004F5C4B" w:rsidRPr="0014375A">
        <w:rPr>
          <w:rFonts w:ascii="Times New Roman" w:hAnsi="Times New Roman"/>
          <w:b/>
          <w:szCs w:val="24"/>
        </w:rPr>
        <w:t xml:space="preserve"> K.</w:t>
      </w:r>
      <w:r w:rsidR="007146E6">
        <w:rPr>
          <w:rFonts w:ascii="Times New Roman" w:hAnsi="Times New Roman"/>
          <w:b/>
          <w:szCs w:val="24"/>
        </w:rPr>
        <w:t xml:space="preserve"> </w:t>
      </w:r>
      <w:r w:rsidR="00AA2F0D">
        <w:rPr>
          <w:rFonts w:ascii="Times New Roman" w:hAnsi="Times New Roman"/>
          <w:b/>
          <w:szCs w:val="24"/>
        </w:rPr>
        <w:t>12</w:t>
      </w:r>
      <w:r w:rsidR="00480094" w:rsidRPr="0014375A">
        <w:rPr>
          <w:rFonts w:ascii="Times New Roman" w:hAnsi="Times New Roman"/>
          <w:b/>
          <w:szCs w:val="24"/>
        </w:rPr>
        <w:t xml:space="preserve">, </w:t>
      </w:r>
      <w:r w:rsidR="00337547">
        <w:rPr>
          <w:rFonts w:ascii="Times New Roman" w:hAnsi="Times New Roman"/>
          <w:b/>
          <w:szCs w:val="24"/>
        </w:rPr>
        <w:t>KIDULI</w:t>
      </w:r>
      <w:r w:rsidR="007317A2">
        <w:rPr>
          <w:rFonts w:ascii="Times New Roman" w:hAnsi="Times New Roman"/>
          <w:b/>
          <w:szCs w:val="24"/>
        </w:rPr>
        <w:t>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337547">
        <w:rPr>
          <w:rFonts w:ascii="Times New Roman" w:hAnsi="Times New Roman"/>
          <w:b/>
          <w:szCs w:val="24"/>
        </w:rPr>
        <w:t>18</w:t>
      </w:r>
      <w:r w:rsidR="004F5C4B" w:rsidRPr="0014375A">
        <w:rPr>
          <w:rFonts w:ascii="Times New Roman" w:hAnsi="Times New Roman"/>
          <w:b/>
          <w:szCs w:val="24"/>
        </w:rPr>
        <w:t>/000</w:t>
      </w:r>
      <w:r w:rsidR="00337547">
        <w:rPr>
          <w:rFonts w:ascii="Times New Roman" w:hAnsi="Times New Roman"/>
          <w:b/>
          <w:szCs w:val="24"/>
        </w:rPr>
        <w:t>4</w:t>
      </w:r>
      <w:r w:rsidR="004F5C4B" w:rsidRPr="0014375A">
        <w:rPr>
          <w:rFonts w:ascii="Times New Roman" w:hAnsi="Times New Roman"/>
          <w:b/>
          <w:szCs w:val="24"/>
        </w:rPr>
        <w:t>:</w:t>
      </w:r>
      <w:r w:rsidR="00337547">
        <w:rPr>
          <w:rFonts w:ascii="Times New Roman" w:hAnsi="Times New Roman"/>
          <w:b/>
          <w:szCs w:val="24"/>
        </w:rPr>
        <w:t>83</w:t>
      </w:r>
      <w:r w:rsidRPr="0014375A">
        <w:rPr>
          <w:rFonts w:ascii="Times New Roman" w:hAnsi="Times New Roman"/>
          <w:b/>
          <w:szCs w:val="24"/>
        </w:rPr>
        <w:t xml:space="preserve"> </w:t>
      </w:r>
      <w:r w:rsidR="00337547">
        <w:rPr>
          <w:rFonts w:ascii="Times New Roman" w:hAnsi="Times New Roman"/>
          <w:b/>
          <w:szCs w:val="24"/>
        </w:rPr>
        <w:t>DAUKANTIŠKI</w:t>
      </w:r>
      <w:r w:rsidR="007317A2">
        <w:rPr>
          <w:rFonts w:ascii="Times New Roman" w:hAnsi="Times New Roman"/>
          <w:b/>
          <w:szCs w:val="24"/>
        </w:rPr>
        <w:t>Ų</w:t>
      </w:r>
      <w:r w:rsidRPr="0014375A">
        <w:rPr>
          <w:rFonts w:ascii="Times New Roman" w:hAnsi="Times New Roman"/>
          <w:b/>
          <w:szCs w:val="24"/>
        </w:rPr>
        <w:t xml:space="preserve"> K.</w:t>
      </w:r>
      <w:r w:rsidR="007146E6">
        <w:rPr>
          <w:rFonts w:ascii="Times New Roman" w:hAnsi="Times New Roman"/>
          <w:b/>
          <w:szCs w:val="24"/>
        </w:rPr>
        <w:t xml:space="preserve"> </w:t>
      </w:r>
      <w:r w:rsidRPr="0014375A">
        <w:rPr>
          <w:rFonts w:ascii="Times New Roman" w:hAnsi="Times New Roman"/>
          <w:b/>
          <w:szCs w:val="24"/>
        </w:rPr>
        <w:t>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1B0AF4">
        <w:rPr>
          <w:b/>
          <w:szCs w:val="24"/>
        </w:rPr>
        <w:t xml:space="preserve">ŠAKIŲ RAJONO SAVIVALDYBĖS TERITORIJOS BENDRĄJĮ </w:t>
      </w:r>
      <w:r w:rsidR="001B0AF4" w:rsidRPr="00851C6C">
        <w:rPr>
          <w:b/>
          <w:szCs w:val="24"/>
        </w:rPr>
        <w:t>PLANĄ</w:t>
      </w: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3E8A9D6C"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671710">
        <w:rPr>
          <w:rFonts w:ascii="Times New Roman" w:hAnsi="Times New Roman"/>
          <w:szCs w:val="24"/>
        </w:rPr>
        <w:t>2</w:t>
      </w:r>
      <w:r w:rsidR="009A0605" w:rsidRPr="0014375A">
        <w:rPr>
          <w:rFonts w:ascii="Times New Roman" w:hAnsi="Times New Roman"/>
          <w:szCs w:val="24"/>
        </w:rPr>
        <w:t xml:space="preserve"> m. </w:t>
      </w:r>
      <w:r w:rsidR="00337547">
        <w:rPr>
          <w:rFonts w:ascii="Times New Roman" w:hAnsi="Times New Roman"/>
          <w:szCs w:val="24"/>
        </w:rPr>
        <w:t>gruodž</w:t>
      </w:r>
      <w:r w:rsidR="001B0AF4">
        <w:rPr>
          <w:rFonts w:ascii="Times New Roman" w:hAnsi="Times New Roman"/>
          <w:szCs w:val="24"/>
        </w:rPr>
        <w:t>io</w:t>
      </w:r>
      <w:r w:rsidR="00200D0A">
        <w:rPr>
          <w:rFonts w:ascii="Times New Roman" w:hAnsi="Times New Roman"/>
          <w:szCs w:val="24"/>
        </w:rPr>
        <w:t xml:space="preserve"> </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520B191B" w:rsidR="009B12CA" w:rsidRPr="0013508F" w:rsidRDefault="009B12CA" w:rsidP="007146E6">
      <w:pPr>
        <w:tabs>
          <w:tab w:val="left" w:pos="851"/>
        </w:tabs>
        <w:spacing w:line="360" w:lineRule="auto"/>
        <w:ind w:firstLine="720"/>
        <w:jc w:val="both"/>
        <w:rPr>
          <w:rFonts w:ascii="Times New Roman" w:hAnsi="Times New Roman"/>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1B0AF4">
        <w:rPr>
          <w:rFonts w:ascii="Times New Roman" w:hAnsi="Times New Roman"/>
          <w:szCs w:val="24"/>
        </w:rPr>
        <w:t>Šakių rajono savivaldybės teritorijos bendruoju planu, patvirtintu 2017 m. balandžio 28 d. savivaldybės tarybos sprendimu Nr.</w:t>
      </w:r>
      <w:r w:rsidR="007146E6">
        <w:rPr>
          <w:rFonts w:ascii="Times New Roman" w:hAnsi="Times New Roman"/>
          <w:szCs w:val="24"/>
        </w:rPr>
        <w:t xml:space="preserve"> </w:t>
      </w:r>
      <w:r w:rsidR="001B0AF4">
        <w:rPr>
          <w:rFonts w:ascii="Times New Roman" w:hAnsi="Times New Roman"/>
          <w:szCs w:val="24"/>
        </w:rPr>
        <w:t>T-136 „Dėl Šakių rajono savivaldybės teritorijos bendrojo plano patvirtinimo“</w:t>
      </w:r>
      <w:r w:rsidR="002F1DCF">
        <w:rPr>
          <w:rFonts w:ascii="Times New Roman" w:hAnsi="Times New Roman"/>
        </w:rPr>
        <w:t>,</w:t>
      </w:r>
      <w:r w:rsidR="0013508F" w:rsidRPr="0013508F">
        <w:rPr>
          <w:rFonts w:ascii="Times New Roman" w:hAnsi="Times New Roman"/>
          <w:color w:val="00000A"/>
          <w:szCs w:val="24"/>
        </w:rPr>
        <w:t xml:space="preserve"> </w:t>
      </w:r>
      <w:r w:rsidR="0013508F" w:rsidRPr="005C16D4">
        <w:rPr>
          <w:rFonts w:ascii="Times New Roman" w:hAnsi="Times New Roman"/>
          <w:color w:val="00000A"/>
          <w:szCs w:val="24"/>
        </w:rPr>
        <w:t>Šakių rajono savivaldybės mero 202</w:t>
      </w:r>
      <w:r w:rsidR="0013508F">
        <w:rPr>
          <w:rFonts w:ascii="Times New Roman" w:hAnsi="Times New Roman"/>
          <w:color w:val="00000A"/>
          <w:szCs w:val="24"/>
        </w:rPr>
        <w:t>2</w:t>
      </w:r>
      <w:r w:rsidR="0013508F" w:rsidRPr="005C16D4">
        <w:rPr>
          <w:rFonts w:ascii="Times New Roman" w:hAnsi="Times New Roman"/>
          <w:color w:val="00000A"/>
          <w:szCs w:val="24"/>
        </w:rPr>
        <w:t xml:space="preserve"> m. </w:t>
      </w:r>
      <w:r w:rsidR="0013508F">
        <w:rPr>
          <w:rFonts w:ascii="Times New Roman" w:hAnsi="Times New Roman"/>
          <w:color w:val="00000A"/>
          <w:szCs w:val="24"/>
        </w:rPr>
        <w:t>spalio</w:t>
      </w:r>
      <w:r w:rsidR="0013508F" w:rsidRPr="005C16D4">
        <w:rPr>
          <w:rFonts w:ascii="Times New Roman" w:hAnsi="Times New Roman"/>
          <w:color w:val="00000A"/>
          <w:szCs w:val="24"/>
        </w:rPr>
        <w:t xml:space="preserve"> 2</w:t>
      </w:r>
      <w:r w:rsidR="0013508F">
        <w:rPr>
          <w:rFonts w:ascii="Times New Roman" w:hAnsi="Times New Roman"/>
          <w:color w:val="00000A"/>
          <w:szCs w:val="24"/>
        </w:rPr>
        <w:t>5</w:t>
      </w:r>
      <w:r w:rsidR="0013508F" w:rsidRPr="005C16D4">
        <w:rPr>
          <w:rFonts w:ascii="Times New Roman" w:hAnsi="Times New Roman"/>
          <w:color w:val="00000A"/>
          <w:szCs w:val="24"/>
        </w:rPr>
        <w:t xml:space="preserve"> d. potvarkio Nr. MAK-</w:t>
      </w:r>
      <w:r w:rsidR="0013508F">
        <w:rPr>
          <w:rFonts w:ascii="Times New Roman" w:hAnsi="Times New Roman"/>
          <w:color w:val="00000A"/>
          <w:szCs w:val="24"/>
        </w:rPr>
        <w:t>120</w:t>
      </w:r>
      <w:r w:rsidR="0013508F" w:rsidRPr="005C16D4">
        <w:rPr>
          <w:rFonts w:ascii="Times New Roman" w:hAnsi="Times New Roman"/>
          <w:color w:val="00000A"/>
          <w:szCs w:val="24"/>
        </w:rPr>
        <w:t xml:space="preserve"> „Dėl kasmetinių atostogų suteikimo Dainiui Grincevičiui“ 2 punktu</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6F3E9A">
        <w:rPr>
          <w:rFonts w:ascii="Times New Roman" w:hAnsi="Times New Roman"/>
          <w:bCs/>
          <w:szCs w:val="24"/>
        </w:rPr>
        <w:t>2</w:t>
      </w:r>
      <w:r w:rsidR="007F0C73" w:rsidRPr="0014375A">
        <w:rPr>
          <w:rFonts w:ascii="Times New Roman" w:hAnsi="Times New Roman"/>
          <w:bCs/>
          <w:szCs w:val="24"/>
        </w:rPr>
        <w:t xml:space="preserve"> m.</w:t>
      </w:r>
      <w:r w:rsidR="001B0AF4">
        <w:rPr>
          <w:rFonts w:ascii="Times New Roman" w:hAnsi="Times New Roman"/>
          <w:bCs/>
          <w:szCs w:val="24"/>
        </w:rPr>
        <w:t xml:space="preserve"> l</w:t>
      </w:r>
      <w:r w:rsidR="00AA2F0D">
        <w:rPr>
          <w:rFonts w:ascii="Times New Roman" w:hAnsi="Times New Roman"/>
          <w:bCs/>
          <w:szCs w:val="24"/>
        </w:rPr>
        <w:t xml:space="preserve">apkričio </w:t>
      </w:r>
      <w:r w:rsidR="000E3338">
        <w:rPr>
          <w:rFonts w:ascii="Times New Roman" w:hAnsi="Times New Roman"/>
          <w:bCs/>
          <w:szCs w:val="24"/>
        </w:rPr>
        <w:t>15</w:t>
      </w:r>
      <w:r w:rsidR="00480094" w:rsidRPr="0014375A">
        <w:rPr>
          <w:rFonts w:ascii="Times New Roman" w:hAnsi="Times New Roman"/>
          <w:bCs/>
          <w:szCs w:val="24"/>
        </w:rPr>
        <w:t xml:space="preserve"> d.</w:t>
      </w:r>
      <w:r w:rsidR="00EB1D68">
        <w:rPr>
          <w:rFonts w:ascii="Times New Roman" w:hAnsi="Times New Roman"/>
          <w:bCs/>
          <w:szCs w:val="24"/>
        </w:rPr>
        <w:t xml:space="preserve">, </w:t>
      </w:r>
      <w:proofErr w:type="spellStart"/>
      <w:r w:rsidR="00EB1D68">
        <w:rPr>
          <w:rFonts w:ascii="Times New Roman" w:hAnsi="Times New Roman"/>
          <w:bCs/>
          <w:szCs w:val="24"/>
        </w:rPr>
        <w:t>reg</w:t>
      </w:r>
      <w:proofErr w:type="spellEnd"/>
      <w:r w:rsidR="00EB1D68">
        <w:rPr>
          <w:rFonts w:ascii="Times New Roman" w:hAnsi="Times New Roman"/>
          <w:bCs/>
          <w:szCs w:val="24"/>
        </w:rPr>
        <w:t>. Nr. P-</w:t>
      </w:r>
      <w:r w:rsidR="000E3338">
        <w:rPr>
          <w:rFonts w:ascii="Times New Roman" w:hAnsi="Times New Roman"/>
          <w:bCs/>
          <w:szCs w:val="24"/>
        </w:rPr>
        <w:t>1842</w:t>
      </w:r>
      <w:r w:rsidR="00EB1D68">
        <w:rPr>
          <w:rFonts w:ascii="Times New Roman" w:hAnsi="Times New Roman"/>
          <w:bCs/>
          <w:szCs w:val="24"/>
        </w:rPr>
        <w:t>:</w:t>
      </w:r>
    </w:p>
    <w:p w14:paraId="296CFCB2" w14:textId="5BB3A53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žemės ūkio paskirties</w:t>
      </w:r>
      <w:r w:rsidR="009E26B6">
        <w:rPr>
          <w:rFonts w:ascii="Times New Roman" w:hAnsi="Times New Roman"/>
          <w:szCs w:val="24"/>
        </w:rPr>
        <w:t>, kiti žemės ūkio paskirties žemės sklypai naudojimo būdo</w:t>
      </w:r>
      <w:r w:rsidR="00A771CC" w:rsidRPr="0014375A">
        <w:rPr>
          <w:rFonts w:ascii="Times New Roman" w:hAnsi="Times New Roman"/>
          <w:szCs w:val="24"/>
        </w:rPr>
        <w:t xml:space="preserve"> </w:t>
      </w:r>
      <w:r w:rsidR="00AA2F0D">
        <w:rPr>
          <w:rFonts w:ascii="Times New Roman" w:hAnsi="Times New Roman"/>
          <w:szCs w:val="24"/>
        </w:rPr>
        <w:t>13</w:t>
      </w:r>
      <w:r w:rsidR="00A771CC" w:rsidRPr="0014375A">
        <w:rPr>
          <w:rFonts w:ascii="Times New Roman" w:hAnsi="Times New Roman"/>
          <w:szCs w:val="24"/>
        </w:rPr>
        <w:t>,</w:t>
      </w:r>
      <w:r w:rsidR="0052605C">
        <w:rPr>
          <w:rFonts w:ascii="Times New Roman" w:hAnsi="Times New Roman"/>
          <w:szCs w:val="24"/>
        </w:rPr>
        <w:t>0</w:t>
      </w:r>
      <w:r w:rsidR="00AA2F0D">
        <w:rPr>
          <w:rFonts w:ascii="Times New Roman" w:hAnsi="Times New Roman"/>
          <w:szCs w:val="24"/>
        </w:rPr>
        <w:t>654</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AA2F0D">
        <w:rPr>
          <w:rFonts w:ascii="Times New Roman" w:hAnsi="Times New Roman"/>
          <w:szCs w:val="24"/>
        </w:rPr>
        <w:t>18</w:t>
      </w:r>
      <w:r w:rsidRPr="0014375A">
        <w:rPr>
          <w:rFonts w:ascii="Times New Roman" w:hAnsi="Times New Roman"/>
          <w:szCs w:val="24"/>
        </w:rPr>
        <w:t>/000</w:t>
      </w:r>
      <w:r w:rsidR="00AA2F0D">
        <w:rPr>
          <w:rFonts w:ascii="Times New Roman" w:hAnsi="Times New Roman"/>
          <w:szCs w:val="24"/>
        </w:rPr>
        <w:t>4</w:t>
      </w:r>
      <w:r w:rsidRPr="0014375A">
        <w:rPr>
          <w:rFonts w:ascii="Times New Roman" w:hAnsi="Times New Roman"/>
          <w:szCs w:val="24"/>
        </w:rPr>
        <w:t>:</w:t>
      </w:r>
      <w:r w:rsidR="00AA2F0D">
        <w:rPr>
          <w:rFonts w:ascii="Times New Roman" w:hAnsi="Times New Roman"/>
          <w:szCs w:val="24"/>
        </w:rPr>
        <w:t>83</w:t>
      </w:r>
      <w:r w:rsidR="00A771CC" w:rsidRPr="0014375A">
        <w:rPr>
          <w:rFonts w:ascii="Times New Roman" w:hAnsi="Times New Roman"/>
          <w:szCs w:val="24"/>
        </w:rPr>
        <w:t xml:space="preserve"> </w:t>
      </w:r>
      <w:proofErr w:type="spellStart"/>
      <w:r w:rsidR="00AA2F0D">
        <w:rPr>
          <w:rFonts w:ascii="Times New Roman" w:hAnsi="Times New Roman"/>
          <w:szCs w:val="24"/>
        </w:rPr>
        <w:t>Daukantiškių</w:t>
      </w:r>
      <w:proofErr w:type="spellEnd"/>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1B0AF4">
        <w:rPr>
          <w:rFonts w:ascii="Times New Roman" w:hAnsi="Times New Roman"/>
          <w:szCs w:val="24"/>
        </w:rPr>
        <w:t xml:space="preserve"> </w:t>
      </w:r>
      <w:bookmarkStart w:id="0" w:name="_Hlk112073799"/>
      <w:proofErr w:type="spellStart"/>
      <w:r w:rsidR="00AA2F0D">
        <w:rPr>
          <w:rFonts w:ascii="Times New Roman" w:hAnsi="Times New Roman"/>
          <w:szCs w:val="24"/>
        </w:rPr>
        <w:t>Mozūriškių</w:t>
      </w:r>
      <w:proofErr w:type="spellEnd"/>
      <w:r w:rsidR="00DD1C7D">
        <w:rPr>
          <w:rFonts w:ascii="Times New Roman" w:hAnsi="Times New Roman"/>
          <w:szCs w:val="24"/>
        </w:rPr>
        <w:t xml:space="preserve"> </w:t>
      </w:r>
      <w:bookmarkEnd w:id="0"/>
      <w:r w:rsidR="00DD1C7D">
        <w:rPr>
          <w:rFonts w:ascii="Times New Roman" w:hAnsi="Times New Roman"/>
          <w:szCs w:val="24"/>
        </w:rPr>
        <w:t>k.</w:t>
      </w:r>
      <w:r w:rsidR="00AA2F0D">
        <w:rPr>
          <w:rFonts w:ascii="Times New Roman" w:hAnsi="Times New Roman"/>
          <w:szCs w:val="24"/>
        </w:rPr>
        <w:t xml:space="preserve"> 12</w:t>
      </w:r>
      <w:r w:rsidR="00DD1C7D">
        <w:rPr>
          <w:rFonts w:ascii="Times New Roman" w:hAnsi="Times New Roman"/>
          <w:szCs w:val="24"/>
        </w:rPr>
        <w:t xml:space="preserve">, </w:t>
      </w:r>
      <w:r w:rsidR="00AA2F0D">
        <w:rPr>
          <w:rFonts w:ascii="Times New Roman" w:hAnsi="Times New Roman"/>
          <w:szCs w:val="24"/>
        </w:rPr>
        <w:t xml:space="preserve">Kidulių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AA2F0D">
        <w:rPr>
          <w:rFonts w:ascii="Times New Roman" w:hAnsi="Times New Roman"/>
          <w:kern w:val="24"/>
          <w:szCs w:val="24"/>
        </w:rPr>
        <w:t>pramonės ir sandėliavimo objektų</w:t>
      </w:r>
      <w:r w:rsidR="00A771CC" w:rsidRPr="0014375A">
        <w:rPr>
          <w:rFonts w:ascii="Times New Roman" w:hAnsi="Times New Roman"/>
          <w:kern w:val="24"/>
          <w:szCs w:val="24"/>
        </w:rPr>
        <w:t xml:space="preserve"> teritorijos. </w:t>
      </w:r>
    </w:p>
    <w:p w14:paraId="20C11BAF" w14:textId="331D2BE2" w:rsidR="009B12CA" w:rsidRPr="0014375A" w:rsidRDefault="009B12CA" w:rsidP="009B12CA">
      <w:pPr>
        <w:pStyle w:val="Pagrindinistekstas"/>
        <w:tabs>
          <w:tab w:val="left" w:pos="1242"/>
        </w:tabs>
        <w:spacing w:after="0" w:line="360" w:lineRule="auto"/>
        <w:jc w:val="both"/>
      </w:pPr>
      <w:r w:rsidRPr="0014375A">
        <w:t xml:space="preserve">           </w:t>
      </w:r>
      <w:r w:rsidR="001232BF">
        <w:t>2</w:t>
      </w:r>
      <w:r w:rsidRPr="0014375A">
        <w:t xml:space="preserve">.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w:t>
      </w:r>
      <w:r w:rsidRPr="0014375A">
        <w:rPr>
          <w:kern w:val="24"/>
        </w:rPr>
        <w:lastRenderedPageBreak/>
        <w:t>Valstybės įmonės Registrų centr</w:t>
      </w:r>
      <w:r w:rsidR="00D50A98">
        <w:rPr>
          <w:kern w:val="24"/>
        </w:rPr>
        <w:t>ui</w:t>
      </w:r>
      <w:r w:rsidRPr="0014375A">
        <w:rPr>
          <w:kern w:val="24"/>
        </w:rPr>
        <w:t xml:space="preserve"> dėl nurodyto žemės sklypo paskirties ir naudojimo būdo nustatymo bei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3D577548" w14:textId="77777777" w:rsidR="00FE4FE2" w:rsidRPr="005C16D4" w:rsidRDefault="00FE4FE2" w:rsidP="00FE4FE2">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5F3B1509" w14:textId="77777777" w:rsidR="00FE4FE2" w:rsidRPr="005C16D4" w:rsidRDefault="00FE4FE2" w:rsidP="00FE4FE2">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 xml:space="preserve">Laima </w:t>
      </w:r>
      <w:proofErr w:type="spellStart"/>
      <w:r w:rsidRPr="0014375A">
        <w:rPr>
          <w:rFonts w:ascii="Times New Roman" w:hAnsi="Times New Roman"/>
          <w:szCs w:val="24"/>
        </w:rPr>
        <w:t>Savukaitienė</w:t>
      </w:r>
      <w:proofErr w:type="spellEnd"/>
    </w:p>
    <w:p w14:paraId="16894635" w14:textId="79D993BA" w:rsidR="000D2950" w:rsidRPr="0014375A" w:rsidRDefault="0090235C" w:rsidP="000D2950">
      <w:pPr>
        <w:rPr>
          <w:rFonts w:ascii="Times New Roman" w:hAnsi="Times New Roman"/>
          <w:szCs w:val="24"/>
        </w:rPr>
      </w:pPr>
      <w:r w:rsidRPr="0014375A">
        <w:rPr>
          <w:rFonts w:ascii="Times New Roman" w:hAnsi="Times New Roman"/>
          <w:szCs w:val="24"/>
        </w:rPr>
        <w:t>202</w:t>
      </w:r>
      <w:r w:rsidR="006F3E9A">
        <w:rPr>
          <w:rFonts w:ascii="Times New Roman" w:hAnsi="Times New Roman"/>
          <w:szCs w:val="24"/>
        </w:rPr>
        <w:t>2</w:t>
      </w:r>
      <w:r w:rsidR="000B76AC" w:rsidRPr="0014375A">
        <w:rPr>
          <w:rFonts w:ascii="Times New Roman" w:hAnsi="Times New Roman"/>
          <w:szCs w:val="24"/>
        </w:rPr>
        <w:t>-</w:t>
      </w:r>
      <w:r w:rsidR="00D322DE">
        <w:rPr>
          <w:rFonts w:ascii="Times New Roman" w:hAnsi="Times New Roman"/>
          <w:szCs w:val="24"/>
        </w:rPr>
        <w:t>12</w:t>
      </w:r>
      <w:r w:rsidR="000D2950" w:rsidRPr="0014375A">
        <w:rPr>
          <w:rFonts w:ascii="Times New Roman" w:hAnsi="Times New Roman"/>
          <w:szCs w:val="24"/>
        </w:rPr>
        <w:t>-</w:t>
      </w:r>
      <w:r w:rsidR="00D322DE">
        <w:rPr>
          <w:rFonts w:ascii="Times New Roman" w:hAnsi="Times New Roman"/>
          <w:szCs w:val="24"/>
        </w:rPr>
        <w:t>01</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532FF" w14:textId="77777777" w:rsidR="001B1B67" w:rsidRDefault="001B1B67">
      <w:r>
        <w:separator/>
      </w:r>
    </w:p>
  </w:endnote>
  <w:endnote w:type="continuationSeparator" w:id="0">
    <w:p w14:paraId="03E60CE7" w14:textId="77777777" w:rsidR="001B1B67" w:rsidRDefault="001B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5E5C5" w14:textId="77777777" w:rsidR="001B1B67" w:rsidRDefault="001B1B67">
      <w:r>
        <w:separator/>
      </w:r>
    </w:p>
  </w:footnote>
  <w:footnote w:type="continuationSeparator" w:id="0">
    <w:p w14:paraId="23C6E102" w14:textId="77777777" w:rsidR="001B1B67" w:rsidRDefault="001B1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4657F"/>
    <w:rsid w:val="00061A3A"/>
    <w:rsid w:val="00080D6E"/>
    <w:rsid w:val="00085A37"/>
    <w:rsid w:val="000B4050"/>
    <w:rsid w:val="000B76AC"/>
    <w:rsid w:val="000D2950"/>
    <w:rsid w:val="000D33DD"/>
    <w:rsid w:val="000E3338"/>
    <w:rsid w:val="000F057F"/>
    <w:rsid w:val="00111D6C"/>
    <w:rsid w:val="001123AF"/>
    <w:rsid w:val="00117499"/>
    <w:rsid w:val="001232BF"/>
    <w:rsid w:val="0013508F"/>
    <w:rsid w:val="0014375A"/>
    <w:rsid w:val="001447DE"/>
    <w:rsid w:val="00160507"/>
    <w:rsid w:val="001657DF"/>
    <w:rsid w:val="0017010C"/>
    <w:rsid w:val="001A33F8"/>
    <w:rsid w:val="001B0AF4"/>
    <w:rsid w:val="001B1B67"/>
    <w:rsid w:val="001D38EF"/>
    <w:rsid w:val="001D62A6"/>
    <w:rsid w:val="001E7250"/>
    <w:rsid w:val="00200D0A"/>
    <w:rsid w:val="00217133"/>
    <w:rsid w:val="00233012"/>
    <w:rsid w:val="00247804"/>
    <w:rsid w:val="002765E4"/>
    <w:rsid w:val="0028720A"/>
    <w:rsid w:val="002A2C2A"/>
    <w:rsid w:val="002D3ABC"/>
    <w:rsid w:val="002E2B95"/>
    <w:rsid w:val="002E4BC9"/>
    <w:rsid w:val="002F1DCF"/>
    <w:rsid w:val="00313CF0"/>
    <w:rsid w:val="003333EC"/>
    <w:rsid w:val="00337547"/>
    <w:rsid w:val="00342E29"/>
    <w:rsid w:val="00346AE9"/>
    <w:rsid w:val="003624FC"/>
    <w:rsid w:val="003A0C31"/>
    <w:rsid w:val="003C4856"/>
    <w:rsid w:val="003F491F"/>
    <w:rsid w:val="00434111"/>
    <w:rsid w:val="00435ADB"/>
    <w:rsid w:val="00470EB2"/>
    <w:rsid w:val="00472D4F"/>
    <w:rsid w:val="00480094"/>
    <w:rsid w:val="004C3C40"/>
    <w:rsid w:val="004F50A8"/>
    <w:rsid w:val="004F5C4B"/>
    <w:rsid w:val="00514A47"/>
    <w:rsid w:val="00521D86"/>
    <w:rsid w:val="00525303"/>
    <w:rsid w:val="0052605C"/>
    <w:rsid w:val="00542D79"/>
    <w:rsid w:val="00565025"/>
    <w:rsid w:val="00571C7E"/>
    <w:rsid w:val="00583E25"/>
    <w:rsid w:val="005A46C0"/>
    <w:rsid w:val="005B35BD"/>
    <w:rsid w:val="005E6238"/>
    <w:rsid w:val="00610881"/>
    <w:rsid w:val="00620B3A"/>
    <w:rsid w:val="00647D27"/>
    <w:rsid w:val="00671710"/>
    <w:rsid w:val="00672271"/>
    <w:rsid w:val="00690E77"/>
    <w:rsid w:val="006A12D3"/>
    <w:rsid w:val="006A6E5A"/>
    <w:rsid w:val="006B39A6"/>
    <w:rsid w:val="006F3E9A"/>
    <w:rsid w:val="0070001E"/>
    <w:rsid w:val="007146E6"/>
    <w:rsid w:val="0071601D"/>
    <w:rsid w:val="00730F73"/>
    <w:rsid w:val="007317A2"/>
    <w:rsid w:val="00734925"/>
    <w:rsid w:val="007504CD"/>
    <w:rsid w:val="0077658D"/>
    <w:rsid w:val="00777562"/>
    <w:rsid w:val="007858C3"/>
    <w:rsid w:val="00791C5D"/>
    <w:rsid w:val="007F0C73"/>
    <w:rsid w:val="008041A2"/>
    <w:rsid w:val="0085545A"/>
    <w:rsid w:val="00866A45"/>
    <w:rsid w:val="00873DEA"/>
    <w:rsid w:val="008765EB"/>
    <w:rsid w:val="00883C6D"/>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E26B6"/>
    <w:rsid w:val="009F065C"/>
    <w:rsid w:val="009F7DCF"/>
    <w:rsid w:val="00A05E04"/>
    <w:rsid w:val="00A47680"/>
    <w:rsid w:val="00A61DFD"/>
    <w:rsid w:val="00A72045"/>
    <w:rsid w:val="00A771CC"/>
    <w:rsid w:val="00AA2F0D"/>
    <w:rsid w:val="00AA6192"/>
    <w:rsid w:val="00AB470D"/>
    <w:rsid w:val="00AE7378"/>
    <w:rsid w:val="00AF2754"/>
    <w:rsid w:val="00B218DC"/>
    <w:rsid w:val="00B41EFA"/>
    <w:rsid w:val="00B47B26"/>
    <w:rsid w:val="00B75F85"/>
    <w:rsid w:val="00B9134E"/>
    <w:rsid w:val="00BA3D7D"/>
    <w:rsid w:val="00BE10F0"/>
    <w:rsid w:val="00BE1E33"/>
    <w:rsid w:val="00BE4C6A"/>
    <w:rsid w:val="00BE6D25"/>
    <w:rsid w:val="00C01582"/>
    <w:rsid w:val="00C05023"/>
    <w:rsid w:val="00C2225A"/>
    <w:rsid w:val="00C57D60"/>
    <w:rsid w:val="00C651C4"/>
    <w:rsid w:val="00C838D9"/>
    <w:rsid w:val="00C84A75"/>
    <w:rsid w:val="00C921BD"/>
    <w:rsid w:val="00CA5672"/>
    <w:rsid w:val="00CA67DC"/>
    <w:rsid w:val="00CA6ECE"/>
    <w:rsid w:val="00CD7D7D"/>
    <w:rsid w:val="00CF3325"/>
    <w:rsid w:val="00D22AFC"/>
    <w:rsid w:val="00D242E3"/>
    <w:rsid w:val="00D322DE"/>
    <w:rsid w:val="00D50A98"/>
    <w:rsid w:val="00DB3881"/>
    <w:rsid w:val="00DD1C7D"/>
    <w:rsid w:val="00DD47CE"/>
    <w:rsid w:val="00E11889"/>
    <w:rsid w:val="00E5217B"/>
    <w:rsid w:val="00E53C14"/>
    <w:rsid w:val="00E74256"/>
    <w:rsid w:val="00E918BB"/>
    <w:rsid w:val="00E91AA9"/>
    <w:rsid w:val="00EA3200"/>
    <w:rsid w:val="00EB090E"/>
    <w:rsid w:val="00EB1D68"/>
    <w:rsid w:val="00EC4FAF"/>
    <w:rsid w:val="00ED113F"/>
    <w:rsid w:val="00ED5278"/>
    <w:rsid w:val="00EE2CE3"/>
    <w:rsid w:val="00EF5750"/>
    <w:rsid w:val="00F01EF6"/>
    <w:rsid w:val="00F07FCB"/>
    <w:rsid w:val="00F23AAB"/>
    <w:rsid w:val="00F310BC"/>
    <w:rsid w:val="00F47E65"/>
    <w:rsid w:val="00F5236F"/>
    <w:rsid w:val="00F54D93"/>
    <w:rsid w:val="00FB1E90"/>
    <w:rsid w:val="00FB558C"/>
    <w:rsid w:val="00FE4FE2"/>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48</TotalTime>
  <Pages>2</Pages>
  <Words>409</Words>
  <Characters>2923</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3326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8</cp:revision>
  <cp:lastPrinted>2020-10-20T05:49:00Z</cp:lastPrinted>
  <dcterms:created xsi:type="dcterms:W3CDTF">2022-11-30T14:06:00Z</dcterms:created>
  <dcterms:modified xsi:type="dcterms:W3CDTF">2022-12-01T09:53:00Z</dcterms:modified>
</cp:coreProperties>
</file>