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24524A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8C16F3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FD3ECD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32C55C" w14:textId="56D75EF5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A455C8">
        <w:rPr>
          <w:rFonts w:ascii="Times New Roman" w:hAnsi="Times New Roman"/>
          <w:b/>
        </w:rPr>
        <w:t xml:space="preserve"> AUTOBUSŲ PARKAS</w:t>
      </w:r>
      <w:r w:rsidR="00EE1E94">
        <w:rPr>
          <w:rFonts w:ascii="Times New Roman" w:hAnsi="Times New Roman"/>
          <w:b/>
        </w:rPr>
        <w:t>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47A7CB2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9F1E19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F1E19">
        <w:rPr>
          <w:rFonts w:ascii="Times New Roman" w:hAnsi="Times New Roman"/>
        </w:rPr>
        <w:t xml:space="preserve">gruodžio       </w:t>
      </w:r>
      <w:r w:rsidR="009061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16EB32C7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</w:t>
      </w:r>
      <w:r w:rsidR="000045F3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2451A8">
        <w:t xml:space="preserve">129980 </w:t>
      </w:r>
      <w:r w:rsidR="0074144A" w:rsidRPr="00F938EE">
        <w:rPr>
          <w:rFonts w:ascii="Times New Roman" w:hAnsi="Times New Roman"/>
        </w:rPr>
        <w:t>vnt.</w:t>
      </w:r>
      <w:r w:rsidR="0074144A">
        <w:rPr>
          <w:rFonts w:ascii="Times New Roman" w:hAnsi="Times New Roman"/>
        </w:rPr>
        <w:t xml:space="preserve"> uždarosios akcinės bendrovės „Šakių</w:t>
      </w:r>
      <w:r w:rsidR="00A455C8">
        <w:rPr>
          <w:rFonts w:ascii="Times New Roman" w:hAnsi="Times New Roman"/>
        </w:rPr>
        <w:t xml:space="preserve"> autobusų parkas</w:t>
      </w:r>
      <w:r w:rsidR="0074144A">
        <w:rPr>
          <w:rFonts w:ascii="Times New Roman" w:hAnsi="Times New Roman"/>
        </w:rPr>
        <w:t>“</w:t>
      </w:r>
      <w:r w:rsidR="00684D25">
        <w:rPr>
          <w:rFonts w:ascii="Times New Roman" w:hAnsi="Times New Roman"/>
        </w:rPr>
        <w:t xml:space="preserve">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A455C8">
        <w:rPr>
          <w:rFonts w:ascii="Times New Roman" w:hAnsi="Times New Roman"/>
          <w:szCs w:val="24"/>
        </w:rPr>
        <w:t xml:space="preserve"> autobusų parkas</w:t>
      </w:r>
      <w:r w:rsidR="00EE1E94"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9F1E19">
        <w:rPr>
          <w:rFonts w:ascii="Times New Roman" w:hAnsi="Times New Roman"/>
          <w:szCs w:val="24"/>
        </w:rPr>
        <w:t>2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9F1E19">
        <w:rPr>
          <w:rFonts w:ascii="Times New Roman" w:hAnsi="Times New Roman"/>
          <w:szCs w:val="24"/>
        </w:rPr>
        <w:t>gruodžio 9</w:t>
      </w:r>
      <w:r w:rsidR="00EE1E94" w:rsidRPr="00F9337F">
        <w:rPr>
          <w:rFonts w:ascii="Times New Roman" w:hAnsi="Times New Roman"/>
          <w:szCs w:val="24"/>
        </w:rPr>
        <w:t xml:space="preserve"> d. </w:t>
      </w:r>
      <w:r w:rsidR="009061E2">
        <w:rPr>
          <w:rFonts w:ascii="Times New Roman" w:hAnsi="Times New Roman"/>
          <w:szCs w:val="24"/>
        </w:rPr>
        <w:t>raštą</w:t>
      </w:r>
      <w:r w:rsidR="00EE1E94" w:rsidRPr="00F9337F">
        <w:rPr>
          <w:rFonts w:ascii="Times New Roman" w:hAnsi="Times New Roman"/>
          <w:szCs w:val="24"/>
        </w:rPr>
        <w:t xml:space="preserve"> Nr. </w:t>
      </w:r>
      <w:r w:rsidR="002451A8">
        <w:rPr>
          <w:rFonts w:ascii="Times New Roman" w:hAnsi="Times New Roman"/>
          <w:szCs w:val="24"/>
        </w:rPr>
        <w:t>S</w:t>
      </w:r>
      <w:r w:rsidR="009061E2">
        <w:rPr>
          <w:rFonts w:ascii="Times New Roman" w:hAnsi="Times New Roman"/>
          <w:szCs w:val="24"/>
        </w:rPr>
        <w:t>R-</w:t>
      </w:r>
      <w:r w:rsidR="009F1E19">
        <w:rPr>
          <w:rFonts w:ascii="Times New Roman" w:hAnsi="Times New Roman"/>
          <w:szCs w:val="24"/>
        </w:rPr>
        <w:t>268</w:t>
      </w:r>
      <w:r w:rsidR="009061E2">
        <w:rPr>
          <w:rFonts w:ascii="Times New Roman" w:hAnsi="Times New Roman"/>
          <w:szCs w:val="24"/>
        </w:rPr>
        <w:t xml:space="preserve"> „Dėl audito</w:t>
      </w:r>
      <w:r w:rsidR="002451A8">
        <w:rPr>
          <w:rFonts w:ascii="Times New Roman" w:hAnsi="Times New Roman"/>
          <w:szCs w:val="24"/>
        </w:rPr>
        <w:t xml:space="preserve"> įmonės</w:t>
      </w:r>
      <w:r w:rsidR="009061E2">
        <w:rPr>
          <w:rFonts w:ascii="Times New Roman" w:hAnsi="Times New Roman"/>
          <w:szCs w:val="24"/>
        </w:rPr>
        <w:t>“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3ABDF7EE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 w:rsidR="002451A8">
        <w:rPr>
          <w:rFonts w:ascii="Times New Roman" w:hAnsi="Times New Roman"/>
        </w:rPr>
        <w:t>UAB „Apskaitos ir mokesčių konsultacijos</w:t>
      </w:r>
      <w:r w:rsidR="009061E2" w:rsidRPr="00F9337F">
        <w:rPr>
          <w:rFonts w:ascii="Times New Roman" w:hAnsi="Times New Roman"/>
          <w:szCs w:val="24"/>
        </w:rPr>
        <w:t xml:space="preserve">“ </w:t>
      </w:r>
      <w:r w:rsidR="00BB35FA">
        <w:rPr>
          <w:rFonts w:ascii="Times New Roman" w:hAnsi="Times New Roman"/>
          <w:szCs w:val="24"/>
        </w:rPr>
        <w:t xml:space="preserve">(kodas 125654457) </w:t>
      </w:r>
      <w:r w:rsidR="009061E2" w:rsidRPr="00F9337F">
        <w:rPr>
          <w:rFonts w:ascii="Times New Roman" w:hAnsi="Times New Roman"/>
          <w:szCs w:val="24"/>
        </w:rPr>
        <w:t>audito įmone, atliksiančia uždarosios akcinės bendrovės „Šakių</w:t>
      </w:r>
      <w:r w:rsidR="00A455C8">
        <w:rPr>
          <w:rFonts w:ascii="Times New Roman" w:hAnsi="Times New Roman"/>
          <w:szCs w:val="24"/>
        </w:rPr>
        <w:t xml:space="preserve"> autobusų parkas</w:t>
      </w:r>
      <w:r w:rsidR="009061E2" w:rsidRPr="00F9337F">
        <w:rPr>
          <w:rFonts w:ascii="Times New Roman" w:hAnsi="Times New Roman"/>
          <w:szCs w:val="24"/>
        </w:rPr>
        <w:t xml:space="preserve">“ </w:t>
      </w:r>
      <w:r w:rsidRPr="00F9337F">
        <w:rPr>
          <w:rFonts w:ascii="Times New Roman" w:hAnsi="Times New Roman"/>
          <w:szCs w:val="24"/>
        </w:rPr>
        <w:t>20</w:t>
      </w:r>
      <w:r w:rsidR="0042199C">
        <w:rPr>
          <w:rFonts w:ascii="Times New Roman" w:hAnsi="Times New Roman"/>
          <w:szCs w:val="24"/>
        </w:rPr>
        <w:t>2</w:t>
      </w:r>
      <w:r w:rsidR="009F1E19">
        <w:rPr>
          <w:rFonts w:ascii="Times New Roman" w:hAnsi="Times New Roman"/>
          <w:szCs w:val="24"/>
        </w:rPr>
        <w:t>2</w:t>
      </w:r>
      <w:r w:rsidR="009C2783"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 w:rsidR="009061E2"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auditą.</w:t>
      </w:r>
    </w:p>
    <w:p w14:paraId="73C43057" w14:textId="1F248BEB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A455C8"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8E633F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234D6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15A18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179A7573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9F1E19">
        <w:rPr>
          <w:rFonts w:ascii="Times New Roman" w:hAnsi="Times New Roman"/>
        </w:rPr>
        <w:t>2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9F1E19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C3198B">
        <w:rPr>
          <w:rFonts w:ascii="Times New Roman" w:hAnsi="Times New Roman"/>
        </w:rPr>
        <w:t>1</w:t>
      </w:r>
      <w:r w:rsidR="009F1E19">
        <w:rPr>
          <w:rFonts w:ascii="Times New Roman" w:hAnsi="Times New Roman"/>
        </w:rPr>
        <w:t>2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4D952" w14:textId="77777777" w:rsidR="00444ADD" w:rsidRDefault="00444ADD">
      <w:r>
        <w:separator/>
      </w:r>
    </w:p>
  </w:endnote>
  <w:endnote w:type="continuationSeparator" w:id="0">
    <w:p w14:paraId="0C68D7AD" w14:textId="77777777" w:rsidR="00444ADD" w:rsidRDefault="00444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52E1A" w14:textId="77777777" w:rsidR="00444ADD" w:rsidRDefault="00444ADD">
      <w:r>
        <w:separator/>
      </w:r>
    </w:p>
  </w:footnote>
  <w:footnote w:type="continuationSeparator" w:id="0">
    <w:p w14:paraId="0965FA9A" w14:textId="77777777" w:rsidR="00444ADD" w:rsidRDefault="00444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5B57"/>
    <w:rsid w:val="00026842"/>
    <w:rsid w:val="00072595"/>
    <w:rsid w:val="00091FA9"/>
    <w:rsid w:val="000E3DC4"/>
    <w:rsid w:val="00117499"/>
    <w:rsid w:val="00135E10"/>
    <w:rsid w:val="0015586D"/>
    <w:rsid w:val="00174A26"/>
    <w:rsid w:val="0017624D"/>
    <w:rsid w:val="00185427"/>
    <w:rsid w:val="001B7145"/>
    <w:rsid w:val="001D28D9"/>
    <w:rsid w:val="001D38EF"/>
    <w:rsid w:val="001E5E51"/>
    <w:rsid w:val="001E7250"/>
    <w:rsid w:val="00230731"/>
    <w:rsid w:val="002451A8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E381F"/>
    <w:rsid w:val="003F491F"/>
    <w:rsid w:val="003F7F58"/>
    <w:rsid w:val="00416870"/>
    <w:rsid w:val="0042199C"/>
    <w:rsid w:val="00434111"/>
    <w:rsid w:val="00435ADB"/>
    <w:rsid w:val="00444ADD"/>
    <w:rsid w:val="004D560C"/>
    <w:rsid w:val="00521D86"/>
    <w:rsid w:val="005426A0"/>
    <w:rsid w:val="0057313F"/>
    <w:rsid w:val="00583E25"/>
    <w:rsid w:val="00610881"/>
    <w:rsid w:val="00627547"/>
    <w:rsid w:val="00684D25"/>
    <w:rsid w:val="00686446"/>
    <w:rsid w:val="0070001E"/>
    <w:rsid w:val="00717C20"/>
    <w:rsid w:val="00730A8F"/>
    <w:rsid w:val="0074144A"/>
    <w:rsid w:val="007B221B"/>
    <w:rsid w:val="007D2C70"/>
    <w:rsid w:val="008337C1"/>
    <w:rsid w:val="008A6F25"/>
    <w:rsid w:val="008C1B78"/>
    <w:rsid w:val="008D7A2A"/>
    <w:rsid w:val="008E2476"/>
    <w:rsid w:val="008E587F"/>
    <w:rsid w:val="008F4809"/>
    <w:rsid w:val="009061E2"/>
    <w:rsid w:val="00906AF3"/>
    <w:rsid w:val="00914866"/>
    <w:rsid w:val="00925B39"/>
    <w:rsid w:val="00927D47"/>
    <w:rsid w:val="00952131"/>
    <w:rsid w:val="0098205C"/>
    <w:rsid w:val="009B3437"/>
    <w:rsid w:val="009C2783"/>
    <w:rsid w:val="009C4EAB"/>
    <w:rsid w:val="009F065C"/>
    <w:rsid w:val="009F1E19"/>
    <w:rsid w:val="00A277E3"/>
    <w:rsid w:val="00A455C8"/>
    <w:rsid w:val="00AE7378"/>
    <w:rsid w:val="00B14546"/>
    <w:rsid w:val="00B47628"/>
    <w:rsid w:val="00B75F85"/>
    <w:rsid w:val="00B80F03"/>
    <w:rsid w:val="00BB35FA"/>
    <w:rsid w:val="00BE1E33"/>
    <w:rsid w:val="00BE4C6A"/>
    <w:rsid w:val="00BE6D25"/>
    <w:rsid w:val="00C2225A"/>
    <w:rsid w:val="00C3198B"/>
    <w:rsid w:val="00C838D9"/>
    <w:rsid w:val="00C84A75"/>
    <w:rsid w:val="00C921BD"/>
    <w:rsid w:val="00CA67DC"/>
    <w:rsid w:val="00CA6ECE"/>
    <w:rsid w:val="00CD1AC6"/>
    <w:rsid w:val="00CE70A4"/>
    <w:rsid w:val="00D95763"/>
    <w:rsid w:val="00DB6648"/>
    <w:rsid w:val="00DD47CE"/>
    <w:rsid w:val="00E432CF"/>
    <w:rsid w:val="00E918BB"/>
    <w:rsid w:val="00EB26EA"/>
    <w:rsid w:val="00ED113F"/>
    <w:rsid w:val="00EE1E94"/>
    <w:rsid w:val="00EE2CE3"/>
    <w:rsid w:val="00EF69A0"/>
    <w:rsid w:val="00F01EF6"/>
    <w:rsid w:val="00F54E6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2020-11-09T07:05:00Z</cp:lastPrinted>
  <dcterms:created xsi:type="dcterms:W3CDTF">2022-12-12T06:54:00Z</dcterms:created>
  <dcterms:modified xsi:type="dcterms:W3CDTF">2022-12-12T06:58:00Z</dcterms:modified>
</cp:coreProperties>
</file>