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DF68B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D2E5B">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06D82E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4437F1B" w14:textId="77777777" w:rsidR="00557D84" w:rsidRDefault="00557D84"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959420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5D2E5B">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C4691" w14:textId="77777777" w:rsidR="00694336" w:rsidRDefault="00694336">
      <w:r>
        <w:separator/>
      </w:r>
    </w:p>
  </w:endnote>
  <w:endnote w:type="continuationSeparator" w:id="0">
    <w:p w14:paraId="5851D407" w14:textId="77777777" w:rsidR="00694336" w:rsidRDefault="00694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F285C" w14:textId="77777777" w:rsidR="00694336" w:rsidRDefault="00694336">
      <w:r>
        <w:separator/>
      </w:r>
    </w:p>
  </w:footnote>
  <w:footnote w:type="continuationSeparator" w:id="0">
    <w:p w14:paraId="580D673D" w14:textId="77777777" w:rsidR="00694336" w:rsidRDefault="006943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1280D"/>
    <w:rsid w:val="00521D86"/>
    <w:rsid w:val="00557D84"/>
    <w:rsid w:val="00583E25"/>
    <w:rsid w:val="005D2E5B"/>
    <w:rsid w:val="005E4337"/>
    <w:rsid w:val="00610881"/>
    <w:rsid w:val="00612D57"/>
    <w:rsid w:val="00644D60"/>
    <w:rsid w:val="0066026F"/>
    <w:rsid w:val="00694336"/>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2022-12-13T07:04:00Z</dcterms:created>
  <dcterms:modified xsi:type="dcterms:W3CDTF">2022-12-13T07:54:00Z</dcterms:modified>
</cp:coreProperties>
</file>