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DF68B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D2E5B">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3EDA3EC"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EB676AB" w14:textId="77777777" w:rsidR="002B407A" w:rsidRDefault="002B407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15C6A9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FC7E92">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DC922" w14:textId="77777777" w:rsidR="007A1CBB" w:rsidRDefault="007A1CBB">
      <w:r>
        <w:separator/>
      </w:r>
    </w:p>
  </w:endnote>
  <w:endnote w:type="continuationSeparator" w:id="0">
    <w:p w14:paraId="4C1C2387" w14:textId="77777777" w:rsidR="007A1CBB" w:rsidRDefault="007A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3FE06" w14:textId="77777777" w:rsidR="007A1CBB" w:rsidRDefault="007A1CBB">
      <w:r>
        <w:separator/>
      </w:r>
    </w:p>
  </w:footnote>
  <w:footnote w:type="continuationSeparator" w:id="0">
    <w:p w14:paraId="0C61D352" w14:textId="77777777" w:rsidR="007A1CBB" w:rsidRDefault="007A1C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B407A"/>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D2E5B"/>
    <w:rsid w:val="005E4337"/>
    <w:rsid w:val="00610881"/>
    <w:rsid w:val="00612D57"/>
    <w:rsid w:val="00644D60"/>
    <w:rsid w:val="0066026F"/>
    <w:rsid w:val="00694336"/>
    <w:rsid w:val="006A12D3"/>
    <w:rsid w:val="006D355E"/>
    <w:rsid w:val="006E02B2"/>
    <w:rsid w:val="006F4638"/>
    <w:rsid w:val="0070001E"/>
    <w:rsid w:val="0071303A"/>
    <w:rsid w:val="00737C34"/>
    <w:rsid w:val="007534CE"/>
    <w:rsid w:val="007A1CBB"/>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47AB0"/>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C7E92"/>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2022-12-20T08:04:00Z</dcterms:created>
  <dcterms:modified xsi:type="dcterms:W3CDTF">2022-12-21T06:01:00Z</dcterms:modified>
</cp:coreProperties>
</file>