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0D973" w14:textId="6421D5D4" w:rsidR="007E208E" w:rsidRDefault="003476E5">
      <w:pPr>
        <w:jc w:val="center"/>
        <w:rPr>
          <w:noProof/>
          <w:lang w:val="lt-LT" w:eastAsia="lt-LT"/>
        </w:rPr>
      </w:pPr>
      <w:r w:rsidRPr="00B676CE">
        <w:rPr>
          <w:noProof/>
          <w:lang w:val="lt-LT" w:eastAsia="lt-LT"/>
        </w:rPr>
        <w:drawing>
          <wp:inline distT="0" distB="0" distL="0" distR="0" wp14:anchorId="6A093D52" wp14:editId="67348010">
            <wp:extent cx="542925" cy="609600"/>
            <wp:effectExtent l="0" t="0" r="0" b="0"/>
            <wp:docPr id="3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263FF3" w14:textId="77777777" w:rsidR="00B676CE" w:rsidRPr="00B676CE" w:rsidRDefault="00B676CE">
      <w:pPr>
        <w:jc w:val="center"/>
        <w:rPr>
          <w:rFonts w:ascii="Times New Roman" w:hAnsi="Times New Roman"/>
          <w:b/>
          <w:noProof/>
          <w:lang w:val="lt-LT" w:eastAsia="lt-LT"/>
        </w:rPr>
      </w:pPr>
    </w:p>
    <w:p w14:paraId="28D3024C" w14:textId="6AAABCED" w:rsidR="007E208E" w:rsidRPr="00EE42E1" w:rsidRDefault="007E208E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E42E1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BF5A7B">
        <w:rPr>
          <w:rFonts w:ascii="Times New Roman" w:hAnsi="Times New Roman"/>
          <w:b/>
          <w:sz w:val="24"/>
          <w:szCs w:val="24"/>
          <w:lang w:val="lt-LT"/>
        </w:rPr>
        <w:t>MERAS</w:t>
      </w:r>
    </w:p>
    <w:p w14:paraId="420BD847" w14:textId="77777777" w:rsidR="007E208E" w:rsidRPr="00EE42E1" w:rsidRDefault="007E208E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B74FE3F" w14:textId="10244AF0" w:rsidR="007E208E" w:rsidRPr="00EE42E1" w:rsidRDefault="00B04928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POTVARKIS</w:t>
      </w:r>
    </w:p>
    <w:p w14:paraId="324AAAA7" w14:textId="331EB0C2" w:rsidR="00EE42E1" w:rsidRPr="005F4434" w:rsidRDefault="00EE42E1" w:rsidP="00EE42E1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5F4434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5F4434" w:rsidRPr="005F4434">
        <w:rPr>
          <w:rFonts w:ascii="Times New Roman" w:hAnsi="Times New Roman"/>
          <w:b/>
          <w:caps/>
          <w:sz w:val="24"/>
          <w:szCs w:val="24"/>
          <w:lang w:val="lt-LT"/>
        </w:rPr>
        <w:t xml:space="preserve">DARBO GRUPĖS </w:t>
      </w:r>
      <w:r w:rsidR="005F4434" w:rsidRPr="003172BE">
        <w:rPr>
          <w:rFonts w:ascii="Times New Roman" w:hAnsi="Times New Roman"/>
          <w:b/>
          <w:sz w:val="24"/>
          <w:lang w:val="lt-LT"/>
        </w:rPr>
        <w:t xml:space="preserve">RAJONO SAVIVALDYBĖS TARYBOS VEIKLOS REGLAMENTO </w:t>
      </w:r>
      <w:r w:rsidR="00022264">
        <w:rPr>
          <w:rFonts w:ascii="Times New Roman" w:hAnsi="Times New Roman"/>
          <w:b/>
          <w:sz w:val="24"/>
          <w:lang w:val="lt-LT"/>
        </w:rPr>
        <w:t xml:space="preserve">PAKEITIMAMS </w:t>
      </w:r>
      <w:r w:rsidR="005F4434" w:rsidRPr="003172BE">
        <w:rPr>
          <w:rFonts w:ascii="Times New Roman" w:hAnsi="Times New Roman"/>
          <w:b/>
          <w:sz w:val="24"/>
          <w:lang w:val="lt-LT"/>
        </w:rPr>
        <w:t xml:space="preserve">PARENGTI </w:t>
      </w:r>
      <w:r w:rsidR="003172BE" w:rsidRPr="003172BE">
        <w:rPr>
          <w:rFonts w:ascii="Times New Roman" w:hAnsi="Times New Roman"/>
          <w:b/>
          <w:sz w:val="24"/>
          <w:lang w:val="lt-LT"/>
        </w:rPr>
        <w:t>SUDARYMO</w:t>
      </w:r>
    </w:p>
    <w:p w14:paraId="7581947E" w14:textId="77777777" w:rsidR="00054E15" w:rsidRPr="00EE42E1" w:rsidRDefault="00054E15" w:rsidP="00EE42E1">
      <w:pPr>
        <w:tabs>
          <w:tab w:val="left" w:pos="6804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072A9F16" w14:textId="496F7E20" w:rsidR="00EE42E1" w:rsidRPr="00EE42E1" w:rsidRDefault="00EE42E1" w:rsidP="00EE42E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EE42E1">
        <w:rPr>
          <w:rFonts w:ascii="Times New Roman" w:hAnsi="Times New Roman"/>
          <w:sz w:val="24"/>
          <w:szCs w:val="24"/>
          <w:lang w:val="lt-LT"/>
        </w:rPr>
        <w:t>20</w:t>
      </w:r>
      <w:r w:rsidR="00B676CE">
        <w:rPr>
          <w:rFonts w:ascii="Times New Roman" w:hAnsi="Times New Roman"/>
          <w:sz w:val="24"/>
          <w:szCs w:val="24"/>
          <w:lang w:val="lt-LT"/>
        </w:rPr>
        <w:t>23</w:t>
      </w:r>
      <w:r w:rsidRPr="00EE42E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B676CE">
        <w:rPr>
          <w:rFonts w:ascii="Times New Roman" w:hAnsi="Times New Roman"/>
          <w:sz w:val="24"/>
          <w:szCs w:val="24"/>
          <w:lang w:val="lt-LT"/>
        </w:rPr>
        <w:t xml:space="preserve">vasario </w:t>
      </w:r>
      <w:r w:rsidR="00BF5A7B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E42E1">
        <w:rPr>
          <w:rFonts w:ascii="Times New Roman" w:hAnsi="Times New Roman"/>
          <w:sz w:val="24"/>
          <w:szCs w:val="24"/>
          <w:lang w:val="lt-LT"/>
        </w:rPr>
        <w:t xml:space="preserve"> d. Nr. </w:t>
      </w:r>
      <w:r w:rsidR="00BF5A7B">
        <w:rPr>
          <w:rFonts w:ascii="Times New Roman" w:hAnsi="Times New Roman"/>
          <w:sz w:val="24"/>
          <w:szCs w:val="24"/>
          <w:lang w:val="lt-LT"/>
        </w:rPr>
        <w:t>MT</w:t>
      </w:r>
      <w:r w:rsidRPr="00EE42E1">
        <w:rPr>
          <w:rFonts w:ascii="Times New Roman" w:hAnsi="Times New Roman"/>
          <w:sz w:val="24"/>
          <w:szCs w:val="24"/>
          <w:lang w:val="lt-LT"/>
        </w:rPr>
        <w:t>-</w:t>
      </w:r>
    </w:p>
    <w:p w14:paraId="09154219" w14:textId="4AD32056" w:rsidR="00EE42E1" w:rsidRPr="00EE42E1" w:rsidRDefault="00EE42E1" w:rsidP="00AF4B05">
      <w:pPr>
        <w:keepNext/>
        <w:tabs>
          <w:tab w:val="left" w:pos="6804"/>
        </w:tabs>
        <w:jc w:val="center"/>
        <w:outlineLvl w:val="2"/>
        <w:rPr>
          <w:rFonts w:ascii="Times New Roman" w:hAnsi="Times New Roman"/>
          <w:sz w:val="24"/>
          <w:szCs w:val="24"/>
          <w:lang w:val="lt-LT"/>
        </w:rPr>
      </w:pPr>
      <w:r w:rsidRPr="00EE42E1">
        <w:rPr>
          <w:rFonts w:ascii="Times New Roman" w:hAnsi="Times New Roman"/>
          <w:sz w:val="24"/>
          <w:szCs w:val="24"/>
          <w:lang w:val="lt-LT"/>
        </w:rPr>
        <w:t>Šakiai</w:t>
      </w:r>
    </w:p>
    <w:p w14:paraId="0F9560B9" w14:textId="31106F38" w:rsidR="005F4434" w:rsidRPr="005F4434" w:rsidRDefault="00EE42E1" w:rsidP="00B04928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E42E1">
        <w:rPr>
          <w:rFonts w:ascii="Times New Roman" w:hAnsi="Times New Roman"/>
          <w:sz w:val="24"/>
          <w:szCs w:val="24"/>
          <w:lang w:val="lt-LT"/>
        </w:rPr>
        <w:tab/>
      </w:r>
      <w:r w:rsidR="005F4434" w:rsidRPr="005F4434">
        <w:rPr>
          <w:rFonts w:ascii="Times New Roman" w:hAnsi="Times New Roman"/>
          <w:sz w:val="24"/>
          <w:szCs w:val="24"/>
          <w:lang w:val="lt-LT"/>
        </w:rPr>
        <w:t>Vadovaudamasi</w:t>
      </w:r>
      <w:r w:rsidR="00BF5A7B">
        <w:rPr>
          <w:rFonts w:ascii="Times New Roman" w:hAnsi="Times New Roman"/>
          <w:sz w:val="24"/>
          <w:szCs w:val="24"/>
          <w:lang w:val="lt-LT"/>
        </w:rPr>
        <w:t>s</w:t>
      </w:r>
      <w:r w:rsidR="005F4434" w:rsidRPr="005F4434">
        <w:rPr>
          <w:rFonts w:ascii="Times New Roman" w:hAnsi="Times New Roman"/>
          <w:sz w:val="24"/>
          <w:szCs w:val="24"/>
          <w:lang w:val="lt-LT"/>
        </w:rPr>
        <w:t xml:space="preserve"> Lietuvos Respublikos vietos savivaldos įstatymo </w:t>
      </w:r>
      <w:r w:rsidR="00BF5A7B">
        <w:rPr>
          <w:rFonts w:ascii="Times New Roman" w:hAnsi="Times New Roman"/>
          <w:sz w:val="24"/>
          <w:szCs w:val="24"/>
          <w:lang w:val="lt-LT"/>
        </w:rPr>
        <w:t>20</w:t>
      </w:r>
      <w:r w:rsidR="005F4434" w:rsidRPr="005F4434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BF5A7B">
        <w:rPr>
          <w:rFonts w:ascii="Times New Roman" w:hAnsi="Times New Roman"/>
          <w:sz w:val="24"/>
          <w:szCs w:val="24"/>
          <w:lang w:val="lt-LT"/>
        </w:rPr>
        <w:t>4, 5</w:t>
      </w:r>
      <w:r w:rsidR="005F4434" w:rsidRPr="005F4434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BF5A7B">
        <w:rPr>
          <w:rFonts w:ascii="Times New Roman" w:hAnsi="Times New Roman"/>
          <w:sz w:val="24"/>
          <w:szCs w:val="24"/>
          <w:lang w:val="lt-LT"/>
        </w:rPr>
        <w:t>mis</w:t>
      </w:r>
      <w:r w:rsidR="005F4434" w:rsidRPr="005F4434">
        <w:rPr>
          <w:rFonts w:ascii="Times New Roman" w:hAnsi="Times New Roman"/>
          <w:sz w:val="24"/>
          <w:szCs w:val="24"/>
          <w:lang w:val="lt-LT"/>
        </w:rPr>
        <w:t>,</w:t>
      </w:r>
      <w:r w:rsidR="00BF5A7B">
        <w:rPr>
          <w:rFonts w:ascii="Times New Roman" w:hAnsi="Times New Roman"/>
          <w:sz w:val="24"/>
          <w:szCs w:val="24"/>
          <w:lang w:val="lt-LT"/>
        </w:rPr>
        <w:t xml:space="preserve"> Šakių rajono savivaldybės tarybos veiklos reglamento, patvirtinto Šakių rajono savivaldybės tarybos 2020 m. gruodžio 22 d. sprendimu Nr. T-419 „Dėl Šakių rajono savivaldybės tarybos veiklos reglamento patvirtinimo“ 215, 216 punktais,</w:t>
      </w:r>
      <w:r w:rsidR="00140C55"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2023 m. vasario 7 d. raštu </w:t>
      </w:r>
      <w:r w:rsidR="00B04928">
        <w:rPr>
          <w:rFonts w:ascii="Times New Roman" w:hAnsi="Times New Roman"/>
          <w:sz w:val="24"/>
          <w:szCs w:val="24"/>
          <w:lang w:val="lt-LT"/>
        </w:rPr>
        <w:t xml:space="preserve">S-13 </w:t>
      </w:r>
      <w:r w:rsidR="00140C55">
        <w:rPr>
          <w:rFonts w:ascii="Times New Roman" w:hAnsi="Times New Roman"/>
          <w:sz w:val="24"/>
          <w:szCs w:val="24"/>
          <w:lang w:val="lt-LT"/>
        </w:rPr>
        <w:t>„Dėl atstovo delegavimo</w:t>
      </w:r>
      <w:r w:rsidR="00B04928">
        <w:rPr>
          <w:rFonts w:ascii="Times New Roman" w:hAnsi="Times New Roman"/>
          <w:sz w:val="24"/>
          <w:szCs w:val="24"/>
          <w:lang w:val="lt-LT"/>
        </w:rPr>
        <w:t xml:space="preserve"> į darbo grupę</w:t>
      </w:r>
      <w:r w:rsidR="00140C55">
        <w:rPr>
          <w:rFonts w:ascii="Times New Roman" w:hAnsi="Times New Roman"/>
          <w:sz w:val="24"/>
          <w:szCs w:val="24"/>
          <w:lang w:val="lt-LT"/>
        </w:rPr>
        <w:t xml:space="preserve">“, </w:t>
      </w:r>
    </w:p>
    <w:p w14:paraId="70AC500D" w14:textId="5E8780B2" w:rsidR="00EE42E1" w:rsidRDefault="00F96B78" w:rsidP="00B04928">
      <w:pPr>
        <w:tabs>
          <w:tab w:val="left" w:pos="663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5F4434">
        <w:rPr>
          <w:rFonts w:ascii="Times New Roman" w:hAnsi="Times New Roman"/>
          <w:sz w:val="24"/>
          <w:szCs w:val="24"/>
          <w:lang w:val="lt-LT"/>
        </w:rPr>
        <w:tab/>
      </w:r>
      <w:r w:rsidR="00BF5A7B" w:rsidRPr="00BF5A7B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5F4434" w:rsidRPr="00BF5A7B">
        <w:rPr>
          <w:rFonts w:ascii="Times New Roman" w:hAnsi="Times New Roman"/>
          <w:spacing w:val="60"/>
          <w:sz w:val="24"/>
          <w:szCs w:val="24"/>
          <w:lang w:val="lt-LT"/>
        </w:rPr>
        <w:t>udar</w:t>
      </w:r>
      <w:r w:rsidR="00BF5A7B" w:rsidRPr="00BF5A7B">
        <w:rPr>
          <w:rFonts w:ascii="Times New Roman" w:hAnsi="Times New Roman"/>
          <w:spacing w:val="60"/>
          <w:sz w:val="24"/>
          <w:szCs w:val="24"/>
          <w:lang w:val="lt-LT"/>
        </w:rPr>
        <w:t>au</w:t>
      </w:r>
      <w:r w:rsidR="00BF5A7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F4434" w:rsidRPr="005F4434">
        <w:rPr>
          <w:rFonts w:ascii="Times New Roman" w:hAnsi="Times New Roman"/>
          <w:sz w:val="24"/>
          <w:szCs w:val="24"/>
          <w:lang w:val="lt-LT"/>
        </w:rPr>
        <w:t xml:space="preserve">darbo grupę rajono savivaldybės tarybos veiklos reglamento </w:t>
      </w:r>
      <w:r w:rsidR="00022264">
        <w:rPr>
          <w:rFonts w:ascii="Times New Roman" w:hAnsi="Times New Roman"/>
          <w:sz w:val="24"/>
          <w:szCs w:val="24"/>
          <w:lang w:val="lt-LT"/>
        </w:rPr>
        <w:t xml:space="preserve">pakeitimams </w:t>
      </w:r>
      <w:r w:rsidR="005F4434">
        <w:rPr>
          <w:rFonts w:ascii="Times New Roman" w:hAnsi="Times New Roman"/>
          <w:sz w:val="24"/>
          <w:szCs w:val="24"/>
          <w:lang w:val="lt-LT"/>
        </w:rPr>
        <w:t>parengti:</w:t>
      </w:r>
    </w:p>
    <w:p w14:paraId="1D88016E" w14:textId="19B7B04D" w:rsidR="0063759E" w:rsidRDefault="00022264" w:rsidP="00B04928">
      <w:pPr>
        <w:tabs>
          <w:tab w:val="left" w:pos="663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63759E" w:rsidRPr="00C5043B">
        <w:rPr>
          <w:rFonts w:ascii="Times New Roman" w:hAnsi="Times New Roman"/>
          <w:sz w:val="24"/>
          <w:szCs w:val="24"/>
          <w:lang w:val="lt-LT"/>
        </w:rPr>
        <w:t>Edgaras Pilypaitis</w:t>
      </w:r>
      <w:r w:rsidR="00EF5C5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EF5C5C"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="0063759E" w:rsidRPr="00C5043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F5C5C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63759E" w:rsidRPr="00C5043B">
        <w:rPr>
          <w:rFonts w:ascii="Times New Roman" w:hAnsi="Times New Roman"/>
          <w:sz w:val="24"/>
          <w:szCs w:val="24"/>
          <w:lang w:val="lt-LT"/>
        </w:rPr>
        <w:t>rajono savivaldybės mer</w:t>
      </w:r>
      <w:r w:rsidR="00EF5C5C">
        <w:rPr>
          <w:rFonts w:ascii="Times New Roman" w:hAnsi="Times New Roman"/>
          <w:sz w:val="24"/>
          <w:szCs w:val="24"/>
          <w:lang w:val="lt-LT"/>
        </w:rPr>
        <w:t xml:space="preserve">as </w:t>
      </w:r>
      <w:r w:rsidR="0063759E" w:rsidRPr="00C5043B">
        <w:rPr>
          <w:rFonts w:ascii="Times New Roman" w:hAnsi="Times New Roman"/>
          <w:sz w:val="24"/>
          <w:szCs w:val="24"/>
          <w:lang w:val="lt-LT"/>
        </w:rPr>
        <w:t>(darbo grupės pirmininkas)</w:t>
      </w:r>
      <w:r w:rsidR="00AF4B05">
        <w:rPr>
          <w:rFonts w:ascii="Times New Roman" w:hAnsi="Times New Roman"/>
          <w:sz w:val="24"/>
          <w:szCs w:val="24"/>
          <w:lang w:val="lt-LT"/>
        </w:rPr>
        <w:t>;</w:t>
      </w:r>
    </w:p>
    <w:p w14:paraId="0ABD0EB2" w14:textId="2BB0149B" w:rsidR="00B04928" w:rsidRDefault="00B04928" w:rsidP="00B04928">
      <w:pPr>
        <w:tabs>
          <w:tab w:val="left" w:pos="663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 xml:space="preserve">Judita Ambrasienė </w:t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Pr="0063759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Opozicinės Lietuvos valstiečių ir žaliųjų sąjungos </w:t>
      </w:r>
      <w:r w:rsidRPr="0063759E">
        <w:rPr>
          <w:rFonts w:ascii="Times New Roman" w:hAnsi="Times New Roman"/>
          <w:color w:val="000000"/>
          <w:sz w:val="24"/>
          <w:szCs w:val="24"/>
          <w:lang w:val="lt-LT"/>
        </w:rPr>
        <w:t xml:space="preserve">frakcijos </w:t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>seniūno pavaduotoja, Šakių rajono savivaldybės tarybos narė</w:t>
      </w:r>
      <w:r w:rsidR="00AF4B05">
        <w:rPr>
          <w:rFonts w:ascii="Times New Roman" w:hAnsi="Times New Roman"/>
          <w:color w:val="000000"/>
          <w:sz w:val="24"/>
          <w:szCs w:val="24"/>
          <w:lang w:val="lt-LT"/>
        </w:rPr>
        <w:t>;</w:t>
      </w:r>
    </w:p>
    <w:p w14:paraId="7F2F7305" w14:textId="055B32D5" w:rsidR="00B04928" w:rsidRDefault="00B04928" w:rsidP="00B04928">
      <w:pPr>
        <w:tabs>
          <w:tab w:val="left" w:pos="663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Jonas Bakas </w:t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Pr="00C5043B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C5043B">
        <w:rPr>
          <w:rFonts w:ascii="Times New Roman" w:hAnsi="Times New Roman"/>
          <w:sz w:val="24"/>
          <w:szCs w:val="24"/>
          <w:lang w:val="lt-LT"/>
        </w:rPr>
        <w:t xml:space="preserve">rajono savivaldybės tarybos Kontrolės komiteto </w:t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Pr="00C5043B">
        <w:rPr>
          <w:rFonts w:ascii="Times New Roman" w:hAnsi="Times New Roman"/>
          <w:sz w:val="24"/>
          <w:szCs w:val="24"/>
          <w:lang w:val="lt-LT"/>
        </w:rPr>
        <w:t>pirmininkas</w:t>
      </w:r>
      <w:r w:rsidR="00AF4B05">
        <w:rPr>
          <w:rFonts w:ascii="Times New Roman" w:hAnsi="Times New Roman"/>
          <w:sz w:val="24"/>
          <w:szCs w:val="24"/>
          <w:lang w:val="lt-LT"/>
        </w:rPr>
        <w:t>;</w:t>
      </w:r>
    </w:p>
    <w:p w14:paraId="016B1E41" w14:textId="70278D8E" w:rsidR="00B04928" w:rsidRDefault="00B04928" w:rsidP="00B04928">
      <w:pPr>
        <w:tabs>
          <w:tab w:val="left" w:pos="663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 xml:space="preserve">Martinas Eimutis </w:t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>
        <w:rPr>
          <w:rFonts w:ascii="Times New Roman" w:hAnsi="Times New Roman"/>
          <w:sz w:val="24"/>
          <w:szCs w:val="24"/>
          <w:lang w:val="lt-LT"/>
        </w:rPr>
        <w:t xml:space="preserve"> Šakių </w:t>
      </w:r>
      <w:r w:rsidRPr="00C5043B">
        <w:rPr>
          <w:rFonts w:ascii="Times New Roman" w:hAnsi="Times New Roman"/>
          <w:sz w:val="24"/>
          <w:szCs w:val="24"/>
          <w:lang w:val="lt-LT"/>
        </w:rPr>
        <w:t xml:space="preserve">rajono savivaldybės tarybos Sveikatos ir </w:t>
      </w:r>
      <w:r>
        <w:rPr>
          <w:rFonts w:ascii="Times New Roman" w:hAnsi="Times New Roman"/>
          <w:sz w:val="24"/>
          <w:szCs w:val="24"/>
          <w:lang w:val="lt-LT"/>
        </w:rPr>
        <w:t xml:space="preserve">socialinių </w:t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reikalų </w:t>
      </w:r>
      <w:r w:rsidRPr="00C5043B">
        <w:rPr>
          <w:rFonts w:ascii="Times New Roman" w:hAnsi="Times New Roman"/>
          <w:sz w:val="24"/>
          <w:szCs w:val="24"/>
          <w:lang w:val="lt-LT"/>
        </w:rPr>
        <w:t>komiteto pirmininkas</w:t>
      </w:r>
      <w:r w:rsidR="00AF4B05">
        <w:rPr>
          <w:rFonts w:ascii="Times New Roman" w:hAnsi="Times New Roman"/>
          <w:sz w:val="24"/>
          <w:szCs w:val="24"/>
          <w:lang w:val="lt-LT"/>
        </w:rPr>
        <w:t>;</w:t>
      </w:r>
      <w:r>
        <w:rPr>
          <w:rFonts w:ascii="Times New Roman" w:hAnsi="Times New Roman"/>
          <w:sz w:val="24"/>
          <w:szCs w:val="24"/>
          <w:lang w:val="lt-LT"/>
        </w:rPr>
        <w:tab/>
      </w:r>
    </w:p>
    <w:p w14:paraId="4C1EAC5A" w14:textId="01DC9C4F" w:rsidR="00B04928" w:rsidRDefault="00B04928" w:rsidP="00B04928">
      <w:pPr>
        <w:tabs>
          <w:tab w:val="left" w:pos="663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Darius Jakavičius </w:t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Pr="0063759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Lietuvos socialdemokratų partijos</w:t>
      </w:r>
      <w:r w:rsidRPr="0063759E">
        <w:rPr>
          <w:rFonts w:ascii="Times New Roman" w:hAnsi="Times New Roman"/>
          <w:color w:val="000000"/>
          <w:sz w:val="24"/>
          <w:szCs w:val="24"/>
          <w:lang w:val="lt-LT"/>
        </w:rPr>
        <w:t xml:space="preserve"> frakcijos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narys</w:t>
      </w:r>
      <w:r w:rsidRPr="0063759E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 Šakių </w:t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>rajono savivaldybės mero pavaduotojas</w:t>
      </w:r>
      <w:r w:rsidR="00AF4B05">
        <w:rPr>
          <w:rFonts w:ascii="Times New Roman" w:hAnsi="Times New Roman"/>
          <w:color w:val="000000"/>
          <w:sz w:val="24"/>
          <w:szCs w:val="24"/>
          <w:lang w:val="lt-LT"/>
        </w:rPr>
        <w:t>;</w:t>
      </w:r>
    </w:p>
    <w:p w14:paraId="4DBA918C" w14:textId="4DCB7154" w:rsidR="00B04928" w:rsidRDefault="00B04928" w:rsidP="00B04928">
      <w:pPr>
        <w:tabs>
          <w:tab w:val="left" w:pos="663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ab/>
        <w:t xml:space="preserve">Rasita Grincevičienė </w:t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Pr="0063759E">
        <w:rPr>
          <w:rFonts w:ascii="Times New Roman" w:hAnsi="Times New Roman"/>
          <w:color w:val="000000"/>
          <w:sz w:val="24"/>
          <w:szCs w:val="24"/>
          <w:lang w:val="lt-LT"/>
        </w:rPr>
        <w:t xml:space="preserve"> Tėvynės Sąjungos – Lietuvos Krikščionys demokratai </w:t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Pr="0063759E">
        <w:rPr>
          <w:rFonts w:ascii="Times New Roman" w:hAnsi="Times New Roman"/>
          <w:color w:val="000000"/>
          <w:sz w:val="24"/>
          <w:szCs w:val="24"/>
          <w:lang w:val="lt-LT"/>
        </w:rPr>
        <w:t>frakcijos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Pr="0063759E">
        <w:rPr>
          <w:rFonts w:ascii="Times New Roman" w:hAnsi="Times New Roman"/>
          <w:color w:val="000000"/>
          <w:sz w:val="24"/>
          <w:szCs w:val="24"/>
          <w:lang w:val="lt-LT"/>
        </w:rPr>
        <w:t>seniūn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ė</w:t>
      </w:r>
      <w:r w:rsidR="00AF4B05">
        <w:rPr>
          <w:rFonts w:ascii="Times New Roman" w:hAnsi="Times New Roman"/>
          <w:color w:val="000000"/>
          <w:sz w:val="24"/>
          <w:szCs w:val="24"/>
          <w:lang w:val="lt-LT"/>
        </w:rPr>
        <w:t>;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</w:p>
    <w:p w14:paraId="221D6C04" w14:textId="4FA20769" w:rsidR="0063759E" w:rsidRPr="00C5043B" w:rsidRDefault="0063759E" w:rsidP="00B04928">
      <w:pPr>
        <w:tabs>
          <w:tab w:val="left" w:pos="663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C5043B">
        <w:rPr>
          <w:rFonts w:ascii="Times New Roman" w:hAnsi="Times New Roman"/>
          <w:sz w:val="24"/>
          <w:szCs w:val="24"/>
          <w:lang w:val="lt-LT"/>
        </w:rPr>
        <w:tab/>
      </w:r>
      <w:r w:rsidRPr="0063759E">
        <w:rPr>
          <w:rFonts w:ascii="Times New Roman" w:hAnsi="Times New Roman"/>
          <w:color w:val="000000"/>
          <w:sz w:val="24"/>
          <w:szCs w:val="24"/>
          <w:lang w:val="lt-LT"/>
        </w:rPr>
        <w:t>Inga Kanapeckienė</w:t>
      </w:r>
      <w:r w:rsidR="00EF5C5C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EF5C5C"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Pr="0063759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EF5C5C">
        <w:rPr>
          <w:rFonts w:ascii="Times New Roman" w:hAnsi="Times New Roman"/>
          <w:color w:val="000000"/>
          <w:sz w:val="24"/>
          <w:szCs w:val="24"/>
          <w:lang w:val="lt-LT"/>
        </w:rPr>
        <w:t xml:space="preserve">Šakių rajono savivaldybės Tarybos ir mero sekretoriato </w:t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553512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EF5C5C">
        <w:rPr>
          <w:rFonts w:ascii="Times New Roman" w:hAnsi="Times New Roman"/>
          <w:color w:val="000000"/>
          <w:sz w:val="24"/>
          <w:szCs w:val="24"/>
          <w:lang w:val="lt-LT"/>
        </w:rPr>
        <w:t>vedėja</w:t>
      </w:r>
      <w:r w:rsidR="00AF4B05">
        <w:rPr>
          <w:rFonts w:ascii="Times New Roman" w:hAnsi="Times New Roman"/>
          <w:color w:val="000000"/>
          <w:sz w:val="24"/>
          <w:szCs w:val="24"/>
          <w:lang w:val="lt-LT"/>
        </w:rPr>
        <w:t>;</w:t>
      </w:r>
    </w:p>
    <w:p w14:paraId="5DC59810" w14:textId="0F210BBA" w:rsidR="0063759E" w:rsidRDefault="0063759E" w:rsidP="00B04928">
      <w:pPr>
        <w:tabs>
          <w:tab w:val="left" w:pos="663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5043B">
        <w:rPr>
          <w:rFonts w:ascii="Times New Roman" w:hAnsi="Times New Roman"/>
          <w:sz w:val="24"/>
          <w:szCs w:val="24"/>
          <w:lang w:val="lt-LT"/>
        </w:rPr>
        <w:tab/>
        <w:t xml:space="preserve">Aušrelė Pukinskienė </w:t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B04928">
        <w:rPr>
          <w:rFonts w:ascii="Times New Roman" w:hAnsi="Times New Roman"/>
          <w:color w:val="000000"/>
          <w:sz w:val="24"/>
          <w:szCs w:val="24"/>
          <w:lang w:val="lt-LT"/>
        </w:rPr>
        <w:t>–</w:t>
      </w:r>
      <w:r w:rsidRPr="00C5043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04928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C5043B">
        <w:rPr>
          <w:rFonts w:ascii="Times New Roman" w:hAnsi="Times New Roman"/>
          <w:sz w:val="24"/>
          <w:szCs w:val="24"/>
          <w:lang w:val="lt-LT"/>
        </w:rPr>
        <w:t>rajono savivaldybės tarybos Finansų</w:t>
      </w:r>
      <w:r w:rsidR="00B04928">
        <w:rPr>
          <w:rFonts w:ascii="Times New Roman" w:hAnsi="Times New Roman"/>
          <w:sz w:val="24"/>
          <w:szCs w:val="24"/>
          <w:lang w:val="lt-LT"/>
        </w:rPr>
        <w:t xml:space="preserve"> ir rajono plėtros</w:t>
      </w:r>
      <w:r w:rsidRPr="00C5043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Pr="00C5043B">
        <w:rPr>
          <w:rFonts w:ascii="Times New Roman" w:hAnsi="Times New Roman"/>
          <w:sz w:val="24"/>
          <w:szCs w:val="24"/>
          <w:lang w:val="lt-LT"/>
        </w:rPr>
        <w:t>komiteto pirmininkė</w:t>
      </w:r>
      <w:r w:rsidR="00AF4B05">
        <w:rPr>
          <w:rFonts w:ascii="Times New Roman" w:hAnsi="Times New Roman"/>
          <w:sz w:val="24"/>
          <w:szCs w:val="24"/>
          <w:lang w:val="lt-LT"/>
        </w:rPr>
        <w:t>;</w:t>
      </w:r>
    </w:p>
    <w:p w14:paraId="0029CBA0" w14:textId="77D73D3D" w:rsidR="00B04928" w:rsidRDefault="00B04928" w:rsidP="00B04928">
      <w:pPr>
        <w:tabs>
          <w:tab w:val="left" w:pos="663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 xml:space="preserve">Jūratė Šneideraitienė </w:t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– Šakių rajono savivaldybės administracijos Teisės, personalo </w:t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ir civilinės metrikacijos skyriaus vedėja</w:t>
      </w:r>
      <w:r w:rsidR="00AF4B05">
        <w:rPr>
          <w:rFonts w:ascii="Times New Roman" w:hAnsi="Times New Roman"/>
          <w:sz w:val="24"/>
          <w:szCs w:val="24"/>
          <w:lang w:val="lt-LT"/>
        </w:rPr>
        <w:t>;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0F372C57" w14:textId="3C412B96" w:rsidR="00B04928" w:rsidRPr="00C5043B" w:rsidRDefault="00B04928" w:rsidP="00B04928">
      <w:pPr>
        <w:tabs>
          <w:tab w:val="left" w:pos="663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  <w:t xml:space="preserve">Bernardinas Petras Vainius </w:t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–</w:t>
      </w:r>
      <w:r w:rsidRPr="00C5043B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C5043B">
        <w:rPr>
          <w:rFonts w:ascii="Times New Roman" w:hAnsi="Times New Roman"/>
          <w:sz w:val="24"/>
          <w:szCs w:val="24"/>
          <w:lang w:val="lt-LT"/>
        </w:rPr>
        <w:t xml:space="preserve">rajono savivaldybės tarybos Švietimo, kultūros ir </w:t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Pr="00C5043B">
        <w:rPr>
          <w:rFonts w:ascii="Times New Roman" w:hAnsi="Times New Roman"/>
          <w:sz w:val="24"/>
          <w:szCs w:val="24"/>
          <w:lang w:val="lt-LT"/>
        </w:rPr>
        <w:t>sporto komiteto pirminink</w:t>
      </w:r>
      <w:r>
        <w:rPr>
          <w:rFonts w:ascii="Times New Roman" w:hAnsi="Times New Roman"/>
          <w:sz w:val="24"/>
          <w:szCs w:val="24"/>
          <w:lang w:val="lt-LT"/>
        </w:rPr>
        <w:t>as</w:t>
      </w:r>
      <w:r w:rsidR="00AF4B05">
        <w:rPr>
          <w:rFonts w:ascii="Times New Roman" w:hAnsi="Times New Roman"/>
          <w:sz w:val="24"/>
          <w:szCs w:val="24"/>
          <w:lang w:val="lt-LT"/>
        </w:rPr>
        <w:t>;</w:t>
      </w:r>
    </w:p>
    <w:p w14:paraId="00678A03" w14:textId="709FB560" w:rsidR="0063759E" w:rsidRPr="00C5043B" w:rsidRDefault="0063759E" w:rsidP="00B04928">
      <w:pPr>
        <w:tabs>
          <w:tab w:val="left" w:pos="663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5043B">
        <w:rPr>
          <w:rFonts w:ascii="Times New Roman" w:hAnsi="Times New Roman"/>
          <w:sz w:val="24"/>
          <w:szCs w:val="24"/>
          <w:lang w:val="lt-LT"/>
        </w:rPr>
        <w:tab/>
      </w:r>
      <w:r w:rsidR="00EF5C5C">
        <w:rPr>
          <w:rFonts w:ascii="Times New Roman" w:hAnsi="Times New Roman"/>
          <w:sz w:val="24"/>
          <w:szCs w:val="24"/>
          <w:lang w:val="lt-LT"/>
        </w:rPr>
        <w:t xml:space="preserve">Artūras Varankevičius </w:t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B04928">
        <w:rPr>
          <w:rFonts w:ascii="Times New Roman" w:hAnsi="Times New Roman"/>
          <w:sz w:val="24"/>
          <w:szCs w:val="24"/>
          <w:lang w:val="lt-LT"/>
        </w:rPr>
        <w:t>–</w:t>
      </w:r>
      <w:r w:rsidRPr="00C5043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04928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C5043B">
        <w:rPr>
          <w:rFonts w:ascii="Times New Roman" w:hAnsi="Times New Roman"/>
          <w:sz w:val="24"/>
          <w:szCs w:val="24"/>
          <w:lang w:val="lt-LT"/>
        </w:rPr>
        <w:t>rajono savivaldybės tarybos Ūkio</w:t>
      </w:r>
      <w:r w:rsidR="00B04928">
        <w:rPr>
          <w:rFonts w:ascii="Times New Roman" w:hAnsi="Times New Roman"/>
          <w:sz w:val="24"/>
          <w:szCs w:val="24"/>
          <w:lang w:val="lt-LT"/>
        </w:rPr>
        <w:t xml:space="preserve"> ir verslo </w:t>
      </w:r>
      <w:r w:rsidRPr="00C5043B">
        <w:rPr>
          <w:rFonts w:ascii="Times New Roman" w:hAnsi="Times New Roman"/>
          <w:sz w:val="24"/>
          <w:szCs w:val="24"/>
          <w:lang w:val="lt-LT"/>
        </w:rPr>
        <w:t xml:space="preserve">komiteto </w:t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="00553512">
        <w:rPr>
          <w:rFonts w:ascii="Times New Roman" w:hAnsi="Times New Roman"/>
          <w:sz w:val="24"/>
          <w:szCs w:val="24"/>
          <w:lang w:val="lt-LT"/>
        </w:rPr>
        <w:tab/>
      </w:r>
      <w:r w:rsidRPr="00C5043B">
        <w:rPr>
          <w:rFonts w:ascii="Times New Roman" w:hAnsi="Times New Roman"/>
          <w:sz w:val="24"/>
          <w:szCs w:val="24"/>
          <w:lang w:val="lt-LT"/>
        </w:rPr>
        <w:t>pirmininkas</w:t>
      </w:r>
      <w:r w:rsidR="00B04928"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1F2653A8" w14:textId="6CE706B7" w:rsidR="0063759E" w:rsidRPr="00553512" w:rsidRDefault="0063759E" w:rsidP="00B04928">
      <w:pPr>
        <w:tabs>
          <w:tab w:val="left" w:pos="663"/>
        </w:tabs>
        <w:spacing w:line="276" w:lineRule="auto"/>
        <w:jc w:val="both"/>
        <w:rPr>
          <w:rFonts w:ascii="Times New Roman" w:hAnsi="Times New Roman"/>
          <w:lang w:val="lt-LT"/>
        </w:rPr>
      </w:pPr>
      <w:r w:rsidRPr="00C5043B">
        <w:rPr>
          <w:rFonts w:ascii="Times New Roman" w:hAnsi="Times New Roman"/>
          <w:sz w:val="24"/>
          <w:szCs w:val="24"/>
          <w:lang w:val="lt-LT"/>
        </w:rPr>
        <w:tab/>
      </w:r>
    </w:p>
    <w:p w14:paraId="004D638F" w14:textId="03F2C007" w:rsidR="007E208E" w:rsidRDefault="00EE42E1" w:rsidP="00B04928">
      <w:pPr>
        <w:tabs>
          <w:tab w:val="left" w:pos="66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E42E1">
        <w:rPr>
          <w:rFonts w:ascii="Times New Roman" w:hAnsi="Times New Roman"/>
          <w:sz w:val="24"/>
          <w:szCs w:val="24"/>
          <w:lang w:val="lt-LT"/>
        </w:rPr>
        <w:t>Savivaldybės mer</w:t>
      </w:r>
      <w:r w:rsidR="00B04928">
        <w:rPr>
          <w:rFonts w:ascii="Times New Roman" w:hAnsi="Times New Roman"/>
          <w:sz w:val="24"/>
          <w:szCs w:val="24"/>
          <w:lang w:val="lt-LT"/>
        </w:rPr>
        <w:t>as</w:t>
      </w:r>
      <w:r w:rsidR="00B04928">
        <w:rPr>
          <w:rFonts w:ascii="Times New Roman" w:hAnsi="Times New Roman"/>
          <w:sz w:val="24"/>
          <w:szCs w:val="24"/>
          <w:lang w:val="lt-LT"/>
        </w:rPr>
        <w:tab/>
      </w:r>
      <w:r w:rsidR="00B04928">
        <w:rPr>
          <w:rFonts w:ascii="Times New Roman" w:hAnsi="Times New Roman"/>
          <w:sz w:val="24"/>
          <w:szCs w:val="24"/>
          <w:lang w:val="lt-LT"/>
        </w:rPr>
        <w:tab/>
      </w:r>
      <w:r w:rsidR="00B04928">
        <w:rPr>
          <w:rFonts w:ascii="Times New Roman" w:hAnsi="Times New Roman"/>
          <w:sz w:val="24"/>
          <w:szCs w:val="24"/>
          <w:lang w:val="lt-LT"/>
        </w:rPr>
        <w:tab/>
      </w:r>
      <w:r w:rsidRPr="00EE42E1">
        <w:rPr>
          <w:rFonts w:ascii="Times New Roman" w:hAnsi="Times New Roman"/>
          <w:sz w:val="24"/>
          <w:szCs w:val="24"/>
          <w:lang w:val="lt-LT"/>
        </w:rPr>
        <w:tab/>
      </w:r>
      <w:r w:rsidRPr="00EE42E1">
        <w:rPr>
          <w:rFonts w:ascii="Times New Roman" w:hAnsi="Times New Roman"/>
          <w:sz w:val="24"/>
          <w:szCs w:val="24"/>
          <w:lang w:val="lt-LT"/>
        </w:rPr>
        <w:tab/>
      </w:r>
      <w:r w:rsidRPr="00EE42E1">
        <w:rPr>
          <w:rFonts w:ascii="Times New Roman" w:hAnsi="Times New Roman"/>
          <w:sz w:val="24"/>
          <w:szCs w:val="24"/>
          <w:lang w:val="lt-LT"/>
        </w:rPr>
        <w:tab/>
      </w:r>
      <w:r w:rsidRPr="00EE42E1">
        <w:rPr>
          <w:rFonts w:ascii="Times New Roman" w:hAnsi="Times New Roman"/>
          <w:sz w:val="24"/>
          <w:szCs w:val="24"/>
          <w:lang w:val="lt-LT"/>
        </w:rPr>
        <w:tab/>
      </w:r>
      <w:r w:rsidRPr="00EE42E1">
        <w:rPr>
          <w:rFonts w:ascii="Times New Roman" w:hAnsi="Times New Roman"/>
          <w:sz w:val="24"/>
          <w:szCs w:val="24"/>
          <w:lang w:val="lt-LT"/>
        </w:rPr>
        <w:tab/>
      </w:r>
      <w:r w:rsidR="00B04928"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Pr="00EE42E1">
        <w:rPr>
          <w:rFonts w:ascii="Times New Roman" w:hAnsi="Times New Roman"/>
          <w:sz w:val="24"/>
          <w:szCs w:val="24"/>
          <w:lang w:val="lt-LT"/>
        </w:rPr>
        <w:t>Edgaras Pilypaitis</w:t>
      </w:r>
    </w:p>
    <w:p w14:paraId="1C7D62F1" w14:textId="77777777" w:rsidR="00553512" w:rsidRDefault="00553512" w:rsidP="0055351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Parengė</w:t>
      </w:r>
    </w:p>
    <w:p w14:paraId="11497838" w14:textId="2B31DE47" w:rsidR="00553512" w:rsidRDefault="00553512" w:rsidP="0055351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Tarybos ir mero sekretoriato vedėja </w:t>
      </w:r>
    </w:p>
    <w:p w14:paraId="332919E4" w14:textId="77777777" w:rsidR="00AF4B05" w:rsidRDefault="00AF4B05" w:rsidP="0055351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A1F8D20" w14:textId="77777777" w:rsidR="00553512" w:rsidRDefault="00553512" w:rsidP="0055351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Inga Kanapeckienė </w:t>
      </w:r>
    </w:p>
    <w:p w14:paraId="7BF8128D" w14:textId="534E52E0" w:rsidR="00553512" w:rsidRPr="00EE42E1" w:rsidRDefault="00553512" w:rsidP="00553512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>2023-02-07</w:t>
      </w:r>
    </w:p>
    <w:sectPr w:rsidR="00553512" w:rsidRPr="00EE42E1" w:rsidSect="00B04928">
      <w:foot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B0E73" w14:textId="77777777" w:rsidR="00916EEC" w:rsidRDefault="00916EEC">
      <w:r>
        <w:separator/>
      </w:r>
    </w:p>
  </w:endnote>
  <w:endnote w:type="continuationSeparator" w:id="0">
    <w:p w14:paraId="7B8BCF53" w14:textId="77777777" w:rsidR="00916EEC" w:rsidRDefault="00916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13079" w14:textId="77777777" w:rsidR="007E208E" w:rsidRPr="00F019F8" w:rsidRDefault="007E208E">
    <w:pPr>
      <w:pStyle w:val="Porat"/>
      <w:jc w:val="right"/>
      <w:rPr>
        <w:lang w:val="de-DE"/>
      </w:rPr>
    </w:pPr>
    <w:r>
      <w:rPr>
        <w:sz w:val="8"/>
      </w:rPr>
      <w:fldChar w:fldCharType="begin"/>
    </w:r>
    <w:r w:rsidRPr="00F019F8">
      <w:rPr>
        <w:sz w:val="8"/>
        <w:lang w:val="de-DE"/>
      </w:rPr>
      <w:instrText xml:space="preserve"> FILENAME \p \* MERGEFORMAT </w:instrText>
    </w:r>
    <w:r>
      <w:rPr>
        <w:sz w:val="8"/>
      </w:rPr>
      <w:fldChar w:fldCharType="separate"/>
    </w:r>
    <w:r w:rsidR="00006BE8">
      <w:rPr>
        <w:noProof/>
        <w:sz w:val="8"/>
        <w:lang w:val="de-DE"/>
      </w:rPr>
      <w:t>D:\dokumentai\2016\sprendimai\0923\9sp40.doc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DE3AB" w14:textId="77777777" w:rsidR="00916EEC" w:rsidRDefault="00916EEC">
      <w:r>
        <w:separator/>
      </w:r>
    </w:p>
  </w:footnote>
  <w:footnote w:type="continuationSeparator" w:id="0">
    <w:p w14:paraId="1ED067B9" w14:textId="77777777" w:rsidR="00916EEC" w:rsidRDefault="00916E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C307D"/>
    <w:multiLevelType w:val="hybridMultilevel"/>
    <w:tmpl w:val="7B5AC1C4"/>
    <w:lvl w:ilvl="0" w:tplc="F04AFC44">
      <w:start w:val="1"/>
      <w:numFmt w:val="decimal"/>
      <w:lvlText w:val="%1."/>
      <w:lvlJc w:val="left"/>
      <w:pPr>
        <w:ind w:left="1551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7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9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1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3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5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7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9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11" w:hanging="180"/>
      </w:pPr>
      <w:rPr>
        <w:rFonts w:cs="Times New Roman"/>
      </w:rPr>
    </w:lvl>
  </w:abstractNum>
  <w:abstractNum w:abstractNumId="1" w15:restartNumberingAfterBreak="0">
    <w:nsid w:val="70972D96"/>
    <w:multiLevelType w:val="hybridMultilevel"/>
    <w:tmpl w:val="012674FE"/>
    <w:lvl w:ilvl="0" w:tplc="E288178E">
      <w:start w:val="1"/>
      <w:numFmt w:val="decimal"/>
      <w:lvlText w:val="%1."/>
      <w:lvlJc w:val="left"/>
      <w:pPr>
        <w:ind w:left="1551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7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99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1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3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5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7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9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11" w:hanging="180"/>
      </w:pPr>
      <w:rPr>
        <w:rFonts w:cs="Times New Roman"/>
      </w:rPr>
    </w:lvl>
  </w:abstractNum>
  <w:num w:numId="1" w16cid:durableId="661201500">
    <w:abstractNumId w:val="0"/>
  </w:num>
  <w:num w:numId="2" w16cid:durableId="16852103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26F8"/>
    <w:rsid w:val="00005B6F"/>
    <w:rsid w:val="00006BE8"/>
    <w:rsid w:val="00022264"/>
    <w:rsid w:val="0004435B"/>
    <w:rsid w:val="000510F8"/>
    <w:rsid w:val="00054E15"/>
    <w:rsid w:val="00093E2D"/>
    <w:rsid w:val="00097933"/>
    <w:rsid w:val="000C225E"/>
    <w:rsid w:val="000F02B9"/>
    <w:rsid w:val="000F4278"/>
    <w:rsid w:val="00100958"/>
    <w:rsid w:val="001140BB"/>
    <w:rsid w:val="001215A4"/>
    <w:rsid w:val="00136830"/>
    <w:rsid w:val="00140C55"/>
    <w:rsid w:val="001466A5"/>
    <w:rsid w:val="00146E5A"/>
    <w:rsid w:val="0016396E"/>
    <w:rsid w:val="00163CA8"/>
    <w:rsid w:val="00195A2C"/>
    <w:rsid w:val="001D585A"/>
    <w:rsid w:val="002120AC"/>
    <w:rsid w:val="00241C8F"/>
    <w:rsid w:val="002673E0"/>
    <w:rsid w:val="002D43C5"/>
    <w:rsid w:val="002F72D5"/>
    <w:rsid w:val="003172BE"/>
    <w:rsid w:val="003476E5"/>
    <w:rsid w:val="003A09CF"/>
    <w:rsid w:val="003A672E"/>
    <w:rsid w:val="003A6875"/>
    <w:rsid w:val="003D170F"/>
    <w:rsid w:val="00434A6F"/>
    <w:rsid w:val="00523994"/>
    <w:rsid w:val="00553512"/>
    <w:rsid w:val="00595CB9"/>
    <w:rsid w:val="005C5255"/>
    <w:rsid w:val="005D72B6"/>
    <w:rsid w:val="005E4386"/>
    <w:rsid w:val="005F4434"/>
    <w:rsid w:val="0063759E"/>
    <w:rsid w:val="006F2484"/>
    <w:rsid w:val="00744C3A"/>
    <w:rsid w:val="007546FB"/>
    <w:rsid w:val="007E208E"/>
    <w:rsid w:val="008013F7"/>
    <w:rsid w:val="00801AA1"/>
    <w:rsid w:val="00814A51"/>
    <w:rsid w:val="008D1421"/>
    <w:rsid w:val="00916EEC"/>
    <w:rsid w:val="0093505B"/>
    <w:rsid w:val="0095532F"/>
    <w:rsid w:val="009A50BC"/>
    <w:rsid w:val="00A32542"/>
    <w:rsid w:val="00AF4B05"/>
    <w:rsid w:val="00B04928"/>
    <w:rsid w:val="00B676CE"/>
    <w:rsid w:val="00BC347F"/>
    <w:rsid w:val="00BE1B05"/>
    <w:rsid w:val="00BF5A7B"/>
    <w:rsid w:val="00C27595"/>
    <w:rsid w:val="00C3485F"/>
    <w:rsid w:val="00C92616"/>
    <w:rsid w:val="00CE273A"/>
    <w:rsid w:val="00D03460"/>
    <w:rsid w:val="00D2169C"/>
    <w:rsid w:val="00D42E04"/>
    <w:rsid w:val="00D70AC3"/>
    <w:rsid w:val="00D9384A"/>
    <w:rsid w:val="00DB486D"/>
    <w:rsid w:val="00E03CF9"/>
    <w:rsid w:val="00E918CA"/>
    <w:rsid w:val="00ED2255"/>
    <w:rsid w:val="00EE42E1"/>
    <w:rsid w:val="00EF5C5C"/>
    <w:rsid w:val="00F019F8"/>
    <w:rsid w:val="00F1033E"/>
    <w:rsid w:val="00F36C7E"/>
    <w:rsid w:val="00F87E68"/>
    <w:rsid w:val="00F96B78"/>
    <w:rsid w:val="00FB7566"/>
    <w:rsid w:val="00FC7DA7"/>
    <w:rsid w:val="00FD6649"/>
    <w:rsid w:val="00FE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52747B"/>
  <w15:chartTrackingRefBased/>
  <w15:docId w15:val="{074038F4-AD76-4B1F-BBAC-0C15FD4D3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Normal Table" w:locked="1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8D1421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rsid w:val="008D1421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rsid w:val="008D1421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rsid w:val="008D1421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rsid w:val="008D1421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rsid w:val="008D1421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link w:val="PagrindinistekstasDiagrama"/>
    <w:rsid w:val="00C3485F"/>
    <w:pPr>
      <w:spacing w:after="120"/>
    </w:pPr>
    <w:rPr>
      <w:sz w:val="24"/>
      <w:lang w:val="lt-LT"/>
    </w:rPr>
  </w:style>
  <w:style w:type="character" w:customStyle="1" w:styleId="PagrindinistekstasDiagrama">
    <w:name w:val="Pagrindinis tekstas Diagrama"/>
    <w:basedOn w:val="Numatytasispastraiposriftas"/>
    <w:link w:val="Pagrindinistekstas"/>
    <w:locked/>
    <w:rsid w:val="00C3485F"/>
    <w:rPr>
      <w:rFonts w:ascii="TimesLT" w:hAnsi="TimesLT" w:cs="Times New Roman"/>
      <w:sz w:val="24"/>
      <w:lang w:val="x-none" w:eastAsia="en-US"/>
    </w:rPr>
  </w:style>
  <w:style w:type="paragraph" w:customStyle="1" w:styleId="Sraopastraipa1">
    <w:name w:val="Sąrašo pastraipa1"/>
    <w:basedOn w:val="prastasis"/>
    <w:rsid w:val="003A09CF"/>
    <w:pPr>
      <w:ind w:left="720"/>
      <w:contextualSpacing/>
    </w:pPr>
  </w:style>
  <w:style w:type="paragraph" w:styleId="Debesliotekstas">
    <w:name w:val="Balloon Text"/>
    <w:basedOn w:val="prastasis"/>
    <w:semiHidden/>
    <w:rsid w:val="00F019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FD40C87-6FCB-4890-892D-F07DF5D472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</TotalTime>
  <Pages>1</Pages>
  <Words>231</Words>
  <Characters>1869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Rita Vaičiūnienė</cp:lastModifiedBy>
  <cp:revision>4</cp:revision>
  <cp:lastPrinted>2016-09-23T11:01:00Z</cp:lastPrinted>
  <dcterms:created xsi:type="dcterms:W3CDTF">2023-02-07T12:13:00Z</dcterms:created>
  <dcterms:modified xsi:type="dcterms:W3CDTF">2023-02-08T06:33:00Z</dcterms:modified>
</cp:coreProperties>
</file>