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A1A1C6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D97D2D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0458FD">
        <w:rPr>
          <w:rFonts w:ascii="Times New Roman" w:hAnsi="Times New Roman"/>
          <w:szCs w:val="24"/>
        </w:rPr>
        <w:t>08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C03BD" w14:textId="77777777" w:rsidR="00BD1FB8" w:rsidRDefault="00BD1FB8">
      <w:r>
        <w:separator/>
      </w:r>
    </w:p>
  </w:endnote>
  <w:endnote w:type="continuationSeparator" w:id="0">
    <w:p w14:paraId="3CF0EC70" w14:textId="77777777" w:rsidR="00BD1FB8" w:rsidRDefault="00BD1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B4BA4" w14:textId="77777777" w:rsidR="00BD1FB8" w:rsidRDefault="00BD1FB8">
      <w:r>
        <w:separator/>
      </w:r>
    </w:p>
  </w:footnote>
  <w:footnote w:type="continuationSeparator" w:id="0">
    <w:p w14:paraId="6F368C82" w14:textId="77777777" w:rsidR="00BD1FB8" w:rsidRDefault="00BD1F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25CCD"/>
    <w:rsid w:val="00331CA3"/>
    <w:rsid w:val="00337D64"/>
    <w:rsid w:val="00342E29"/>
    <w:rsid w:val="003479CC"/>
    <w:rsid w:val="003A0C31"/>
    <w:rsid w:val="003A5BAB"/>
    <w:rsid w:val="003F45F8"/>
    <w:rsid w:val="003F491F"/>
    <w:rsid w:val="00401817"/>
    <w:rsid w:val="00403155"/>
    <w:rsid w:val="00434111"/>
    <w:rsid w:val="00435ADB"/>
    <w:rsid w:val="004427D6"/>
    <w:rsid w:val="00483AF8"/>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D1FB8"/>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2023-02-08T11:45:00Z</dcterms:created>
  <dcterms:modified xsi:type="dcterms:W3CDTF">2023-02-08T11:45:00Z</dcterms:modified>
</cp:coreProperties>
</file>