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47AFE56"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458FD">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A942D56"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są</w:t>
      </w:r>
      <w:r w:rsidR="00DE51D8">
        <w:rPr>
          <w:rFonts w:ascii="Times New Roman" w:hAnsi="Times New Roman"/>
          <w:spacing w:val="2"/>
        </w:rPr>
        <w:t xml:space="preserve"> statiniams</w:t>
      </w:r>
      <w:r w:rsidR="00802A01">
        <w:rPr>
          <w:rFonts w:ascii="Times New Roman" w:hAnsi="Times New Roman"/>
          <w:spacing w:val="2"/>
        </w:rPr>
        <w:t xml:space="preserve"> ir 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CC52F9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3C0B404" w14:textId="77777777" w:rsidR="00483AF8" w:rsidRDefault="00483AF8"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9D48EA6"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458FD">
        <w:rPr>
          <w:rFonts w:ascii="Times New Roman" w:hAnsi="Times New Roman"/>
          <w:szCs w:val="24"/>
        </w:rPr>
        <w:t>2</w:t>
      </w:r>
      <w:r w:rsidR="00EA47CA">
        <w:rPr>
          <w:rFonts w:ascii="Times New Roman" w:hAnsi="Times New Roman"/>
          <w:szCs w:val="24"/>
        </w:rPr>
        <w:t>-</w:t>
      </w:r>
      <w:r w:rsidR="000458FD">
        <w:rPr>
          <w:rFonts w:ascii="Times New Roman" w:hAnsi="Times New Roman"/>
          <w:szCs w:val="24"/>
        </w:rPr>
        <w:t>0</w:t>
      </w:r>
      <w:r w:rsidR="00802A01">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E3F5A" w14:textId="77777777" w:rsidR="0007760D" w:rsidRDefault="0007760D">
      <w:r>
        <w:separator/>
      </w:r>
    </w:p>
  </w:endnote>
  <w:endnote w:type="continuationSeparator" w:id="0">
    <w:p w14:paraId="4C73A5B8" w14:textId="77777777" w:rsidR="0007760D" w:rsidRDefault="00077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36F43" w14:textId="77777777" w:rsidR="0007760D" w:rsidRDefault="0007760D">
      <w:r>
        <w:separator/>
      </w:r>
    </w:p>
  </w:footnote>
  <w:footnote w:type="continuationSeparator" w:id="0">
    <w:p w14:paraId="2AC9031E" w14:textId="77777777" w:rsidR="0007760D" w:rsidRDefault="000776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458FD"/>
    <w:rsid w:val="00056464"/>
    <w:rsid w:val="0007760D"/>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A0C31"/>
    <w:rsid w:val="003A5BAB"/>
    <w:rsid w:val="003F45F8"/>
    <w:rsid w:val="003F491F"/>
    <w:rsid w:val="00401817"/>
    <w:rsid w:val="00403155"/>
    <w:rsid w:val="00434111"/>
    <w:rsid w:val="00435ADB"/>
    <w:rsid w:val="004427D6"/>
    <w:rsid w:val="00483AF8"/>
    <w:rsid w:val="004A0694"/>
    <w:rsid w:val="004E15B1"/>
    <w:rsid w:val="00521D86"/>
    <w:rsid w:val="00583E25"/>
    <w:rsid w:val="005A5432"/>
    <w:rsid w:val="005D2E5B"/>
    <w:rsid w:val="005E4337"/>
    <w:rsid w:val="00610881"/>
    <w:rsid w:val="00612D57"/>
    <w:rsid w:val="006444AF"/>
    <w:rsid w:val="00644D60"/>
    <w:rsid w:val="00657130"/>
    <w:rsid w:val="0066026F"/>
    <w:rsid w:val="00694336"/>
    <w:rsid w:val="006A12D3"/>
    <w:rsid w:val="006A47B6"/>
    <w:rsid w:val="006D355E"/>
    <w:rsid w:val="006E02B2"/>
    <w:rsid w:val="006F4638"/>
    <w:rsid w:val="0070001E"/>
    <w:rsid w:val="0071303A"/>
    <w:rsid w:val="00727649"/>
    <w:rsid w:val="00737C34"/>
    <w:rsid w:val="007534CE"/>
    <w:rsid w:val="007A47EE"/>
    <w:rsid w:val="007C5416"/>
    <w:rsid w:val="007E0C3C"/>
    <w:rsid w:val="00802A01"/>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75F85"/>
    <w:rsid w:val="00B90BBE"/>
    <w:rsid w:val="00BB5F1A"/>
    <w:rsid w:val="00BB732F"/>
    <w:rsid w:val="00BC403A"/>
    <w:rsid w:val="00BE1E33"/>
    <w:rsid w:val="00BE4C6A"/>
    <w:rsid w:val="00BE6D25"/>
    <w:rsid w:val="00BF086F"/>
    <w:rsid w:val="00C1329E"/>
    <w:rsid w:val="00C2225A"/>
    <w:rsid w:val="00C838D9"/>
    <w:rsid w:val="00C84A75"/>
    <w:rsid w:val="00C921BD"/>
    <w:rsid w:val="00CA67DC"/>
    <w:rsid w:val="00CA6ECE"/>
    <w:rsid w:val="00CE7EBE"/>
    <w:rsid w:val="00CF0B60"/>
    <w:rsid w:val="00CF7F5D"/>
    <w:rsid w:val="00D1125D"/>
    <w:rsid w:val="00D21A10"/>
    <w:rsid w:val="00D63DD1"/>
    <w:rsid w:val="00D85D26"/>
    <w:rsid w:val="00D95939"/>
    <w:rsid w:val="00DB2CEC"/>
    <w:rsid w:val="00DC1D08"/>
    <w:rsid w:val="00DD291E"/>
    <w:rsid w:val="00DD47CE"/>
    <w:rsid w:val="00DE51D8"/>
    <w:rsid w:val="00E02A9F"/>
    <w:rsid w:val="00E15B8E"/>
    <w:rsid w:val="00E25F6F"/>
    <w:rsid w:val="00E37182"/>
    <w:rsid w:val="00E412B4"/>
    <w:rsid w:val="00E41FA3"/>
    <w:rsid w:val="00E7105B"/>
    <w:rsid w:val="00E772E4"/>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935</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2023-02-09T07:55:00Z</dcterms:created>
  <dcterms:modified xsi:type="dcterms:W3CDTF">2023-02-09T07:55:00Z</dcterms:modified>
</cp:coreProperties>
</file>