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AF0DAA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w:t>
      </w:r>
      <w:r w:rsidR="00F1091D">
        <w:rPr>
          <w:rFonts w:ascii="Times New Roman" w:hAnsi="Times New Roman"/>
          <w:spacing w:val="2"/>
        </w:rPr>
        <w:t>ui</w:t>
      </w:r>
      <w:r w:rsidR="00DE7038">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A7F277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F1091D">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067D8" w14:textId="77777777" w:rsidR="00371FC9" w:rsidRDefault="00371FC9">
      <w:r>
        <w:separator/>
      </w:r>
    </w:p>
  </w:endnote>
  <w:endnote w:type="continuationSeparator" w:id="0">
    <w:p w14:paraId="54FAB6CB" w14:textId="77777777" w:rsidR="00371FC9" w:rsidRDefault="00371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BD6B9" w14:textId="77777777" w:rsidR="00371FC9" w:rsidRDefault="00371FC9">
      <w:r>
        <w:separator/>
      </w:r>
    </w:p>
  </w:footnote>
  <w:footnote w:type="continuationSeparator" w:id="0">
    <w:p w14:paraId="578C3996" w14:textId="77777777" w:rsidR="00371FC9" w:rsidRDefault="00371F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71FC9"/>
    <w:rsid w:val="003A0C31"/>
    <w:rsid w:val="003A5BAB"/>
    <w:rsid w:val="003F45F8"/>
    <w:rsid w:val="003F491F"/>
    <w:rsid w:val="00401817"/>
    <w:rsid w:val="00403155"/>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2023-02-15T11:33:00Z</dcterms:created>
  <dcterms:modified xsi:type="dcterms:W3CDTF">2023-02-15T11:33:00Z</dcterms:modified>
</cp:coreProperties>
</file>