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7A5FDDB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2284AE33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717936">
        <w:rPr>
          <w:rFonts w:ascii="Times New Roman" w:hAnsi="Times New Roman"/>
          <w:b/>
        </w:rPr>
        <w:t>DIREKTORIAUS 2022 M. GRUODŽIO 23 D. ĮSAKYMO NR. AT-1203 „</w:t>
      </w:r>
      <w:r w:rsidR="00F35278">
        <w:rPr>
          <w:rFonts w:ascii="Times New Roman" w:hAnsi="Times New Roman"/>
          <w:b/>
        </w:rPr>
        <w:t xml:space="preserve">DĖL </w:t>
      </w:r>
      <w:r w:rsidR="00717936">
        <w:rPr>
          <w:rFonts w:ascii="Times New Roman" w:hAnsi="Times New Roman"/>
          <w:b/>
        </w:rPr>
        <w:t>ŠAKIŲ RAJONO SAVIVALDYBĖS ADMINISTRACIJOS TEIKIAMŲ ADMINISTRACINIŲ PASLAUGŲ SĄRAŠO PATVIRTINIMO“ PAKEITIMO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2DBFE6EB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</w:t>
      </w:r>
      <w:r w:rsidR="00717936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7A79A9">
        <w:rPr>
          <w:rFonts w:ascii="Times New Roman" w:hAnsi="Times New Roman"/>
        </w:rPr>
        <w:t xml:space="preserve"> </w:t>
      </w:r>
      <w:r w:rsidR="00717936">
        <w:rPr>
          <w:rFonts w:ascii="Times New Roman" w:hAnsi="Times New Roman"/>
        </w:rPr>
        <w:t xml:space="preserve">vasario </w:t>
      </w:r>
      <w:r w:rsidR="007A79A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d.  Nr.AT−</w:t>
      </w:r>
    </w:p>
    <w:p w14:paraId="78CC892F" w14:textId="77777777" w:rsidR="00140DBC" w:rsidRDefault="00140DBC" w:rsidP="00140DBC">
      <w:pPr>
        <w:pStyle w:val="Antrat1"/>
        <w:ind w:left="0" w:firstLine="0"/>
        <w:jc w:val="center"/>
      </w:pPr>
      <w:r>
        <w:t>Šakiai</w:t>
      </w:r>
    </w:p>
    <w:p w14:paraId="59B7D60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9B5B81" w14:textId="2B5A36E3" w:rsidR="00140DBC" w:rsidRDefault="008F7EB5" w:rsidP="00A855C0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615208">
        <w:rPr>
          <w:rFonts w:ascii="Times New Roman" w:hAnsi="Times New Roman"/>
          <w:spacing w:val="60"/>
          <w:szCs w:val="24"/>
        </w:rPr>
        <w:t>Pakeičiu</w:t>
      </w:r>
      <w:r w:rsidRPr="008F7EB5">
        <w:rPr>
          <w:rFonts w:ascii="Times New Roman" w:hAnsi="Times New Roman"/>
          <w:szCs w:val="24"/>
        </w:rPr>
        <w:t xml:space="preserve"> Šakių rajono savivaldybės administracijos teikiamų administracinių paslaugų sąrašo, patvirtinto Šakių rajono savivaldybės administracijos direktoriaus 2022 m. gruodžio 23 d. įsakymo Nr. AT-1203 „Dėl</w:t>
      </w:r>
      <w:r w:rsidRPr="008F7EB5">
        <w:rPr>
          <w:rFonts w:ascii="Times New Roman" w:hAnsi="Times New Roman"/>
          <w:color w:val="000000"/>
          <w:szCs w:val="24"/>
          <w:shd w:val="clear" w:color="auto" w:fill="FFFFFF"/>
        </w:rPr>
        <w:t xml:space="preserve"> Šakių rajono savivaldybės administracijos teikiamų administracinių paslaugų sąrašo patvirtinimo“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, 12,13 eilutes ir </w:t>
      </w:r>
      <w:r w:rsidR="00626610">
        <w:rPr>
          <w:rFonts w:ascii="Times New Roman" w:hAnsi="Times New Roman"/>
          <w:color w:val="000000"/>
          <w:szCs w:val="24"/>
          <w:shd w:val="clear" w:color="auto" w:fill="FFFFFF"/>
        </w:rPr>
        <w:t xml:space="preserve">jas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išdėstau taip: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96"/>
        <w:gridCol w:w="2499"/>
        <w:gridCol w:w="1683"/>
        <w:gridCol w:w="1564"/>
        <w:gridCol w:w="1505"/>
        <w:gridCol w:w="1682"/>
      </w:tblGrid>
      <w:tr w:rsidR="00FF5C4C" w14:paraId="2E9A95F5" w14:textId="77777777" w:rsidTr="00FF5C4C">
        <w:tc>
          <w:tcPr>
            <w:tcW w:w="421" w:type="dxa"/>
          </w:tcPr>
          <w:p w14:paraId="08DBAB25" w14:textId="43FA5E62" w:rsidR="00FF5C4C" w:rsidRDefault="00FF5C4C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Eilės Nr.</w:t>
            </w:r>
          </w:p>
        </w:tc>
        <w:tc>
          <w:tcPr>
            <w:tcW w:w="2788" w:type="dxa"/>
          </w:tcPr>
          <w:p w14:paraId="6E415C1E" w14:textId="4D3ABA91" w:rsidR="00FF5C4C" w:rsidRDefault="00FF5C4C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Paslaugos pavadinimas</w:t>
            </w:r>
          </w:p>
        </w:tc>
        <w:tc>
          <w:tcPr>
            <w:tcW w:w="1605" w:type="dxa"/>
          </w:tcPr>
          <w:p w14:paraId="5C77D525" w14:textId="024DB8B8" w:rsidR="00FF5C4C" w:rsidRDefault="00FF5C4C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Atsakingas administracijos padalinys</w:t>
            </w:r>
          </w:p>
        </w:tc>
        <w:tc>
          <w:tcPr>
            <w:tcW w:w="1605" w:type="dxa"/>
          </w:tcPr>
          <w:p w14:paraId="7C38DC28" w14:textId="0DCEFAE5" w:rsidR="00FF5C4C" w:rsidRDefault="00FF5C4C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Paslaugos kodas</w:t>
            </w:r>
          </w:p>
        </w:tc>
        <w:tc>
          <w:tcPr>
            <w:tcW w:w="1605" w:type="dxa"/>
          </w:tcPr>
          <w:p w14:paraId="2C62E411" w14:textId="6D298E0C" w:rsidR="00FF5C4C" w:rsidRDefault="00FF5C4C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Paslaugos vadovas</w:t>
            </w:r>
          </w:p>
        </w:tc>
        <w:tc>
          <w:tcPr>
            <w:tcW w:w="1605" w:type="dxa"/>
          </w:tcPr>
          <w:p w14:paraId="68D42BA0" w14:textId="2970059B" w:rsidR="00FF5C4C" w:rsidRDefault="00FF5C4C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Paslaugos teikėjas</w:t>
            </w:r>
          </w:p>
        </w:tc>
      </w:tr>
      <w:tr w:rsidR="00354AE8" w14:paraId="7AAD73B7" w14:textId="77777777" w:rsidTr="00FF5C4C">
        <w:tc>
          <w:tcPr>
            <w:tcW w:w="421" w:type="dxa"/>
          </w:tcPr>
          <w:p w14:paraId="213A7D39" w14:textId="208A84A7" w:rsidR="00FF5C4C" w:rsidRDefault="00334808" w:rsidP="00A855C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788" w:type="dxa"/>
          </w:tcPr>
          <w:p w14:paraId="5BE2ABD4" w14:textId="7D0FB329" w:rsidR="00FF5C4C" w:rsidRDefault="00334808" w:rsidP="00A855C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605" w:type="dxa"/>
          </w:tcPr>
          <w:p w14:paraId="21E6BFBB" w14:textId="5E592A72" w:rsidR="00FF5C4C" w:rsidRDefault="00334808" w:rsidP="00A855C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605" w:type="dxa"/>
          </w:tcPr>
          <w:p w14:paraId="2C562900" w14:textId="4E8A81F3" w:rsidR="00FF5C4C" w:rsidRDefault="00334808" w:rsidP="00A855C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605" w:type="dxa"/>
          </w:tcPr>
          <w:p w14:paraId="006FA418" w14:textId="32A83679" w:rsidR="00FF5C4C" w:rsidRDefault="00334808" w:rsidP="00A855C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605" w:type="dxa"/>
          </w:tcPr>
          <w:p w14:paraId="55F6DDF2" w14:textId="7A3E88B6" w:rsidR="00FF5C4C" w:rsidRDefault="00334808" w:rsidP="00A855C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FF5C4C" w14:paraId="4E2E47C2" w14:textId="77777777" w:rsidTr="00FF5C4C">
        <w:tc>
          <w:tcPr>
            <w:tcW w:w="421" w:type="dxa"/>
          </w:tcPr>
          <w:p w14:paraId="7B77A301" w14:textId="5FF0B0D8" w:rsidR="00FF5C4C" w:rsidRDefault="00DD67E7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„</w:t>
            </w:r>
            <w:r w:rsidR="00A9721A">
              <w:rPr>
                <w:rFonts w:ascii="Times New Roman" w:hAnsi="Times New Roman"/>
                <w:szCs w:val="24"/>
              </w:rPr>
              <w:t>12</w:t>
            </w:r>
            <w:r w:rsidR="00BA32A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2788" w:type="dxa"/>
          </w:tcPr>
          <w:p w14:paraId="37B556BF" w14:textId="7235326C" w:rsidR="00FF5C4C" w:rsidRDefault="00B7218E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B804A2">
              <w:rPr>
                <w:rFonts w:ascii="Times New Roman" w:hAnsi="Times New Roman"/>
                <w:color w:val="000000" w:themeColor="text1"/>
                <w:szCs w:val="24"/>
              </w:rPr>
              <w:t>Leidimo prekiauti ir (ar) teikti paslaugas renginio metu išdavimas</w:t>
            </w:r>
          </w:p>
        </w:tc>
        <w:tc>
          <w:tcPr>
            <w:tcW w:w="1605" w:type="dxa"/>
          </w:tcPr>
          <w:p w14:paraId="42CDC11E" w14:textId="6B6AD46A" w:rsidR="00FF5C4C" w:rsidRDefault="002F11C9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B804A2">
              <w:rPr>
                <w:rFonts w:ascii="Times New Roman" w:hAnsi="Times New Roman"/>
                <w:szCs w:val="24"/>
              </w:rPr>
              <w:t>Ūkio, architektūros ir investicijų skyrius</w:t>
            </w:r>
          </w:p>
        </w:tc>
        <w:tc>
          <w:tcPr>
            <w:tcW w:w="1605" w:type="dxa"/>
          </w:tcPr>
          <w:p w14:paraId="6A766CAB" w14:textId="74C3355D" w:rsidR="00FF5C4C" w:rsidRDefault="00A24136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B804A2">
              <w:rPr>
                <w:rFonts w:ascii="Times New Roman" w:hAnsi="Times New Roman"/>
                <w:szCs w:val="24"/>
              </w:rPr>
              <w:t>PASA00070</w:t>
            </w:r>
          </w:p>
        </w:tc>
        <w:tc>
          <w:tcPr>
            <w:tcW w:w="1605" w:type="dxa"/>
          </w:tcPr>
          <w:p w14:paraId="5C33D4FB" w14:textId="7FDB431B" w:rsidR="00FF5C4C" w:rsidRDefault="00026418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Arvydas </w:t>
            </w:r>
            <w:proofErr w:type="spellStart"/>
            <w:r>
              <w:rPr>
                <w:rFonts w:ascii="Times New Roman" w:hAnsi="Times New Roman"/>
                <w:szCs w:val="24"/>
              </w:rPr>
              <w:t>Šlėderis</w:t>
            </w:r>
            <w:proofErr w:type="spellEnd"/>
          </w:p>
        </w:tc>
        <w:tc>
          <w:tcPr>
            <w:tcW w:w="1605" w:type="dxa"/>
          </w:tcPr>
          <w:p w14:paraId="4B7E7A7F" w14:textId="27F4E434" w:rsidR="00FF5C4C" w:rsidRDefault="00413E3D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Miglė Kriaučiūnienė</w:t>
            </w:r>
          </w:p>
        </w:tc>
      </w:tr>
      <w:tr w:rsidR="00FF5C4C" w14:paraId="63355480" w14:textId="77777777" w:rsidTr="00FF5C4C">
        <w:tc>
          <w:tcPr>
            <w:tcW w:w="421" w:type="dxa"/>
          </w:tcPr>
          <w:p w14:paraId="6083AD59" w14:textId="565ADCDD" w:rsidR="00FF5C4C" w:rsidRDefault="00354AE8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2788" w:type="dxa"/>
          </w:tcPr>
          <w:p w14:paraId="369E214D" w14:textId="76D7F907" w:rsidR="00FF5C4C" w:rsidRDefault="00354AE8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B804A2">
              <w:rPr>
                <w:rFonts w:ascii="Times New Roman" w:hAnsi="Times New Roman"/>
                <w:color w:val="000000" w:themeColor="text1"/>
                <w:szCs w:val="24"/>
              </w:rPr>
              <w:t>Leidimo prekiauti ir (ar) teikti paslaugas viešosiose vietose išdavimas, dublikato išdavimas papildymas, patikslinimas, galiojimo sustabdymas, galiojimo sustabdymo panaikinimas arba galiojimo panaikinimas</w:t>
            </w:r>
          </w:p>
        </w:tc>
        <w:tc>
          <w:tcPr>
            <w:tcW w:w="1605" w:type="dxa"/>
          </w:tcPr>
          <w:p w14:paraId="6B704503" w14:textId="402C9758" w:rsidR="00FF5C4C" w:rsidRDefault="00015C0E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B804A2">
              <w:rPr>
                <w:rFonts w:ascii="Times New Roman" w:hAnsi="Times New Roman"/>
                <w:szCs w:val="24"/>
              </w:rPr>
              <w:t>Ūkio, architektūros ir investicijų skyrius</w:t>
            </w:r>
          </w:p>
        </w:tc>
        <w:tc>
          <w:tcPr>
            <w:tcW w:w="1605" w:type="dxa"/>
          </w:tcPr>
          <w:p w14:paraId="4D146D37" w14:textId="4B24F72A" w:rsidR="00FF5C4C" w:rsidRDefault="00D67D05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B804A2">
              <w:rPr>
                <w:rFonts w:ascii="Times New Roman" w:hAnsi="Times New Roman"/>
                <w:szCs w:val="24"/>
              </w:rPr>
              <w:t>PASA00067</w:t>
            </w:r>
          </w:p>
        </w:tc>
        <w:tc>
          <w:tcPr>
            <w:tcW w:w="1605" w:type="dxa"/>
          </w:tcPr>
          <w:p w14:paraId="23AEAAD4" w14:textId="70A335E3" w:rsidR="00FF5C4C" w:rsidRDefault="00A16F66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Arvydas </w:t>
            </w:r>
            <w:proofErr w:type="spellStart"/>
            <w:r>
              <w:rPr>
                <w:rFonts w:ascii="Times New Roman" w:hAnsi="Times New Roman"/>
                <w:szCs w:val="24"/>
              </w:rPr>
              <w:t>Šlėderis</w:t>
            </w:r>
            <w:proofErr w:type="spellEnd"/>
          </w:p>
        </w:tc>
        <w:tc>
          <w:tcPr>
            <w:tcW w:w="1605" w:type="dxa"/>
          </w:tcPr>
          <w:p w14:paraId="7EDC444E" w14:textId="18EE1EE2" w:rsidR="00FF5C4C" w:rsidRDefault="00A16F66" w:rsidP="00A855C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Miglė Kriaučiūnienė</w:t>
            </w:r>
            <w:r w:rsidR="00DD67E7">
              <w:rPr>
                <w:rFonts w:ascii="Times New Roman" w:hAnsi="Times New Roman"/>
                <w:szCs w:val="24"/>
              </w:rPr>
              <w:t>“</w:t>
            </w:r>
          </w:p>
        </w:tc>
      </w:tr>
    </w:tbl>
    <w:p w14:paraId="43E857AC" w14:textId="77777777" w:rsidR="00FF5C4C" w:rsidRPr="008F7EB5" w:rsidRDefault="00FF5C4C" w:rsidP="00A855C0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F82732B" w14:textId="46A3BE9F" w:rsidR="00140DBC" w:rsidRPr="00A56A65" w:rsidRDefault="00140DBC" w:rsidP="00A855C0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30653A8" w14:textId="22E891AE" w:rsidR="00956680" w:rsidRDefault="00140DBC" w:rsidP="003412BA">
      <w:pPr>
        <w:tabs>
          <w:tab w:val="left" w:pos="7371"/>
          <w:tab w:val="left" w:pos="8080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4C3F"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Dainius Grincevičius</w:t>
      </w: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E71BC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E1EFA40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8B09A32" w14:textId="1F582FB5"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C74C1">
        <w:rPr>
          <w:rFonts w:ascii="Times New Roman" w:hAnsi="Times New Roman"/>
          <w:szCs w:val="24"/>
        </w:rPr>
        <w:t>2</w:t>
      </w:r>
      <w:r w:rsidR="007A2FAA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A2FAA">
        <w:rPr>
          <w:rFonts w:ascii="Times New Roman" w:hAnsi="Times New Roman"/>
          <w:szCs w:val="24"/>
        </w:rPr>
        <w:t>0</w:t>
      </w:r>
      <w:r w:rsidR="004C7EC4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</w:p>
    <w:p w14:paraId="4A183E50" w14:textId="77777777"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D3817" w14:textId="77777777" w:rsidR="005F36FF" w:rsidRDefault="005F36FF">
      <w:r>
        <w:separator/>
      </w:r>
    </w:p>
  </w:endnote>
  <w:endnote w:type="continuationSeparator" w:id="0">
    <w:p w14:paraId="2C41F166" w14:textId="77777777" w:rsidR="005F36FF" w:rsidRDefault="005F3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C89D3" w14:textId="77777777" w:rsidR="005F36FF" w:rsidRDefault="005F36FF">
      <w:r>
        <w:separator/>
      </w:r>
    </w:p>
  </w:footnote>
  <w:footnote w:type="continuationSeparator" w:id="0">
    <w:p w14:paraId="5505C9B5" w14:textId="77777777" w:rsidR="005F36FF" w:rsidRDefault="005F3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5C0E"/>
    <w:rsid w:val="0002074F"/>
    <w:rsid w:val="00026418"/>
    <w:rsid w:val="000636CC"/>
    <w:rsid w:val="00074BA7"/>
    <w:rsid w:val="000E59FE"/>
    <w:rsid w:val="00101999"/>
    <w:rsid w:val="00112020"/>
    <w:rsid w:val="00117499"/>
    <w:rsid w:val="00133864"/>
    <w:rsid w:val="00137B9F"/>
    <w:rsid w:val="00140DBC"/>
    <w:rsid w:val="00174111"/>
    <w:rsid w:val="00193C1B"/>
    <w:rsid w:val="001A0C02"/>
    <w:rsid w:val="001A5026"/>
    <w:rsid w:val="001C788F"/>
    <w:rsid w:val="001D38EF"/>
    <w:rsid w:val="001E459C"/>
    <w:rsid w:val="001E7250"/>
    <w:rsid w:val="001E7C6A"/>
    <w:rsid w:val="001F1C53"/>
    <w:rsid w:val="00202D87"/>
    <w:rsid w:val="00204553"/>
    <w:rsid w:val="00217310"/>
    <w:rsid w:val="00226BE5"/>
    <w:rsid w:val="00232311"/>
    <w:rsid w:val="00253D2D"/>
    <w:rsid w:val="002701C4"/>
    <w:rsid w:val="002765E4"/>
    <w:rsid w:val="0028720A"/>
    <w:rsid w:val="002A115C"/>
    <w:rsid w:val="002A57DE"/>
    <w:rsid w:val="002A59EF"/>
    <w:rsid w:val="002D3ABC"/>
    <w:rsid w:val="002E5D6F"/>
    <w:rsid w:val="002F11C9"/>
    <w:rsid w:val="00313CF0"/>
    <w:rsid w:val="003324CB"/>
    <w:rsid w:val="00334808"/>
    <w:rsid w:val="003412BA"/>
    <w:rsid w:val="00342E29"/>
    <w:rsid w:val="00354AE8"/>
    <w:rsid w:val="00356F27"/>
    <w:rsid w:val="003A0C31"/>
    <w:rsid w:val="003F491F"/>
    <w:rsid w:val="00413E3D"/>
    <w:rsid w:val="004227BB"/>
    <w:rsid w:val="00434111"/>
    <w:rsid w:val="00435ADB"/>
    <w:rsid w:val="00452760"/>
    <w:rsid w:val="00476607"/>
    <w:rsid w:val="004C74C1"/>
    <w:rsid w:val="004C7EC4"/>
    <w:rsid w:val="00521D86"/>
    <w:rsid w:val="00551173"/>
    <w:rsid w:val="00583E25"/>
    <w:rsid w:val="005921E4"/>
    <w:rsid w:val="005F36FF"/>
    <w:rsid w:val="005F64D7"/>
    <w:rsid w:val="00610881"/>
    <w:rsid w:val="00615208"/>
    <w:rsid w:val="00626610"/>
    <w:rsid w:val="00640A78"/>
    <w:rsid w:val="006451CE"/>
    <w:rsid w:val="00682580"/>
    <w:rsid w:val="00685A9F"/>
    <w:rsid w:val="0069384E"/>
    <w:rsid w:val="006D6DCF"/>
    <w:rsid w:val="006E4094"/>
    <w:rsid w:val="0070001E"/>
    <w:rsid w:val="00703A7C"/>
    <w:rsid w:val="00717936"/>
    <w:rsid w:val="007235A6"/>
    <w:rsid w:val="007243D6"/>
    <w:rsid w:val="007325ED"/>
    <w:rsid w:val="007447CF"/>
    <w:rsid w:val="007473A7"/>
    <w:rsid w:val="007679A5"/>
    <w:rsid w:val="00772555"/>
    <w:rsid w:val="00796DF7"/>
    <w:rsid w:val="007A10B5"/>
    <w:rsid w:val="007A2FAA"/>
    <w:rsid w:val="007A79A9"/>
    <w:rsid w:val="007C54E6"/>
    <w:rsid w:val="008009B8"/>
    <w:rsid w:val="00827F05"/>
    <w:rsid w:val="00873381"/>
    <w:rsid w:val="008C06B0"/>
    <w:rsid w:val="008C1B78"/>
    <w:rsid w:val="008C44FE"/>
    <w:rsid w:val="008D2E85"/>
    <w:rsid w:val="008E1282"/>
    <w:rsid w:val="008F4809"/>
    <w:rsid w:val="008F7EB5"/>
    <w:rsid w:val="009239BE"/>
    <w:rsid w:val="00946511"/>
    <w:rsid w:val="00956680"/>
    <w:rsid w:val="0098205C"/>
    <w:rsid w:val="009821B2"/>
    <w:rsid w:val="00992BC6"/>
    <w:rsid w:val="009A4607"/>
    <w:rsid w:val="009C2459"/>
    <w:rsid w:val="009C4EAB"/>
    <w:rsid w:val="009C5AEC"/>
    <w:rsid w:val="009F065C"/>
    <w:rsid w:val="00A06E83"/>
    <w:rsid w:val="00A0776B"/>
    <w:rsid w:val="00A16F66"/>
    <w:rsid w:val="00A24136"/>
    <w:rsid w:val="00A81C04"/>
    <w:rsid w:val="00A855C0"/>
    <w:rsid w:val="00A9721A"/>
    <w:rsid w:val="00AB21CB"/>
    <w:rsid w:val="00AC1D02"/>
    <w:rsid w:val="00AE7378"/>
    <w:rsid w:val="00AF05C1"/>
    <w:rsid w:val="00B33326"/>
    <w:rsid w:val="00B63AA8"/>
    <w:rsid w:val="00B6567A"/>
    <w:rsid w:val="00B7218E"/>
    <w:rsid w:val="00B75F85"/>
    <w:rsid w:val="00B92D95"/>
    <w:rsid w:val="00B9315E"/>
    <w:rsid w:val="00B95B10"/>
    <w:rsid w:val="00BA32A1"/>
    <w:rsid w:val="00BC2C89"/>
    <w:rsid w:val="00BD6AE3"/>
    <w:rsid w:val="00BE1E33"/>
    <w:rsid w:val="00BE4C6A"/>
    <w:rsid w:val="00BE5ED0"/>
    <w:rsid w:val="00BE6D25"/>
    <w:rsid w:val="00C0415F"/>
    <w:rsid w:val="00C166B5"/>
    <w:rsid w:val="00C2225A"/>
    <w:rsid w:val="00C30215"/>
    <w:rsid w:val="00C838D9"/>
    <w:rsid w:val="00C84A75"/>
    <w:rsid w:val="00C921BD"/>
    <w:rsid w:val="00C95863"/>
    <w:rsid w:val="00CA6351"/>
    <w:rsid w:val="00CA67DC"/>
    <w:rsid w:val="00CA6ECE"/>
    <w:rsid w:val="00CC4C3F"/>
    <w:rsid w:val="00D25A9D"/>
    <w:rsid w:val="00D36828"/>
    <w:rsid w:val="00D563E1"/>
    <w:rsid w:val="00D67D05"/>
    <w:rsid w:val="00D71B64"/>
    <w:rsid w:val="00D91AB4"/>
    <w:rsid w:val="00D9528C"/>
    <w:rsid w:val="00DD47CE"/>
    <w:rsid w:val="00DD67E7"/>
    <w:rsid w:val="00DE3199"/>
    <w:rsid w:val="00E329BC"/>
    <w:rsid w:val="00E71BC4"/>
    <w:rsid w:val="00E8766F"/>
    <w:rsid w:val="00E918BB"/>
    <w:rsid w:val="00EA46A3"/>
    <w:rsid w:val="00EC1F96"/>
    <w:rsid w:val="00ED113F"/>
    <w:rsid w:val="00EE2CE3"/>
    <w:rsid w:val="00F01EF6"/>
    <w:rsid w:val="00F35278"/>
    <w:rsid w:val="00F80A20"/>
    <w:rsid w:val="00FA385D"/>
    <w:rsid w:val="00FE0920"/>
    <w:rsid w:val="00FF2EF0"/>
    <w:rsid w:val="00FF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  <w:style w:type="table" w:styleId="Lentelstinklelis">
    <w:name w:val="Table Grid"/>
    <w:basedOn w:val="prastojilentel"/>
    <w:uiPriority w:val="39"/>
    <w:rsid w:val="00FF5C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59E9620-F905-4CBE-AB15-B8F729F7635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196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34</cp:revision>
  <cp:lastPrinted>2001-05-23T08:36:00Z</cp:lastPrinted>
  <dcterms:created xsi:type="dcterms:W3CDTF">2023-02-09T14:33:00Z</dcterms:created>
  <dcterms:modified xsi:type="dcterms:W3CDTF">2023-02-13T09:33:00Z</dcterms:modified>
</cp:coreProperties>
</file>