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8771AA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E7038">
        <w:rPr>
          <w:rFonts w:ascii="Times New Roman" w:hAnsi="Times New Roman"/>
          <w:spacing w:val="2"/>
        </w:rPr>
        <w:t>statini</w:t>
      </w:r>
      <w:r w:rsidR="0038118E">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ECB346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38118E">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1C97D" w14:textId="77777777" w:rsidR="0043232A" w:rsidRDefault="0043232A">
      <w:r>
        <w:separator/>
      </w:r>
    </w:p>
  </w:endnote>
  <w:endnote w:type="continuationSeparator" w:id="0">
    <w:p w14:paraId="796DC4E2" w14:textId="77777777" w:rsidR="0043232A" w:rsidRDefault="0043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E5472" w14:textId="77777777" w:rsidR="0043232A" w:rsidRDefault="0043232A">
      <w:r>
        <w:separator/>
      </w:r>
    </w:p>
  </w:footnote>
  <w:footnote w:type="continuationSeparator" w:id="0">
    <w:p w14:paraId="46AB9150" w14:textId="77777777" w:rsidR="0043232A" w:rsidRDefault="004323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71FC9"/>
    <w:rsid w:val="0038118E"/>
    <w:rsid w:val="003A0C31"/>
    <w:rsid w:val="003A5BAB"/>
    <w:rsid w:val="003F45F8"/>
    <w:rsid w:val="003F491F"/>
    <w:rsid w:val="00401817"/>
    <w:rsid w:val="00403155"/>
    <w:rsid w:val="0043232A"/>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1091D"/>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2023-02-20T07:28:00Z</dcterms:created>
  <dcterms:modified xsi:type="dcterms:W3CDTF">2023-02-20T07:28:00Z</dcterms:modified>
</cp:coreProperties>
</file>