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6FE27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1958">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C4DC29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1958">
        <w:rPr>
          <w:rFonts w:ascii="Times New Roman" w:hAnsi="Times New Roman"/>
          <w:spacing w:val="2"/>
        </w:rPr>
        <w:t>ą</w:t>
      </w:r>
      <w:r w:rsidR="00B65FD9">
        <w:rPr>
          <w:rFonts w:ascii="Times New Roman" w:hAnsi="Times New Roman"/>
          <w:spacing w:val="2"/>
        </w:rPr>
        <w:t xml:space="preserve"> </w:t>
      </w:r>
      <w:r w:rsidR="00341958">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320993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4A3FB00" w14:textId="77777777" w:rsidR="00A87C16" w:rsidRDefault="00A87C16"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1B0D65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5DA34" w14:textId="77777777" w:rsidR="00D00A05" w:rsidRDefault="00D00A05">
      <w:r>
        <w:separator/>
      </w:r>
    </w:p>
  </w:endnote>
  <w:endnote w:type="continuationSeparator" w:id="0">
    <w:p w14:paraId="4A58E468" w14:textId="77777777" w:rsidR="00D00A05" w:rsidRDefault="00D0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3941F" w14:textId="77777777" w:rsidR="00D00A05" w:rsidRDefault="00D00A05">
      <w:r>
        <w:separator/>
      </w:r>
    </w:p>
  </w:footnote>
  <w:footnote w:type="continuationSeparator" w:id="0">
    <w:p w14:paraId="046E21B9" w14:textId="77777777" w:rsidR="00D00A05" w:rsidRDefault="00D00A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1958"/>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87C16"/>
    <w:rsid w:val="00A92CB4"/>
    <w:rsid w:val="00AA7A9D"/>
    <w:rsid w:val="00AC4612"/>
    <w:rsid w:val="00AE41FB"/>
    <w:rsid w:val="00AE7378"/>
    <w:rsid w:val="00AF06F6"/>
    <w:rsid w:val="00AF4222"/>
    <w:rsid w:val="00B22E1A"/>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2023-02-22T12:06:00Z</dcterms:created>
  <dcterms:modified xsi:type="dcterms:W3CDTF">2023-02-22T13:08:00Z</dcterms:modified>
</cp:coreProperties>
</file>