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8771AA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w:t>
      </w:r>
      <w:r w:rsidR="0038118E">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16E36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38118E">
        <w:rPr>
          <w:rFonts w:ascii="Times New Roman" w:hAnsi="Times New Roman"/>
          <w:szCs w:val="24"/>
        </w:rPr>
        <w:t>2</w:t>
      </w:r>
      <w:r w:rsidR="0093618B">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1A0DC" w14:textId="77777777" w:rsidR="00CD67CA" w:rsidRDefault="00CD67CA">
      <w:r>
        <w:separator/>
      </w:r>
    </w:p>
  </w:endnote>
  <w:endnote w:type="continuationSeparator" w:id="0">
    <w:p w14:paraId="1A8312DC" w14:textId="77777777" w:rsidR="00CD67CA" w:rsidRDefault="00CD6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B0925" w14:textId="77777777" w:rsidR="00CD67CA" w:rsidRDefault="00CD67CA">
      <w:r>
        <w:separator/>
      </w:r>
    </w:p>
  </w:footnote>
  <w:footnote w:type="continuationSeparator" w:id="0">
    <w:p w14:paraId="4F684E7F" w14:textId="77777777" w:rsidR="00CD67CA" w:rsidRDefault="00CD67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71FC9"/>
    <w:rsid w:val="0038118E"/>
    <w:rsid w:val="003A0C31"/>
    <w:rsid w:val="003A5BAB"/>
    <w:rsid w:val="003F45F8"/>
    <w:rsid w:val="003F491F"/>
    <w:rsid w:val="00401817"/>
    <w:rsid w:val="00403155"/>
    <w:rsid w:val="0043232A"/>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18B"/>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D67CA"/>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2023-02-23T07:50:00Z</dcterms:created>
  <dcterms:modified xsi:type="dcterms:W3CDTF">2023-02-23T07:50:00Z</dcterms:modified>
</cp:coreProperties>
</file>