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14722E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A24066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89FDCEF" w14:textId="61C100FF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6189D">
        <w:rPr>
          <w:rFonts w:ascii="Times New Roman" w:hAnsi="Times New Roman"/>
          <w:caps/>
          <w:sz w:val="24"/>
          <w:szCs w:val="24"/>
        </w:rPr>
        <w:t xml:space="preserve">Jaunimo reikalų tarybos 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334C82">
        <w:rPr>
          <w:rFonts w:ascii="Times New Roman" w:hAnsi="Times New Roman"/>
          <w:caps/>
          <w:sz w:val="24"/>
          <w:szCs w:val="24"/>
        </w:rPr>
        <w:t>2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7EB90BE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06D9B5EB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334C82">
        <w:rPr>
          <w:b w:val="0"/>
          <w:szCs w:val="24"/>
        </w:rPr>
        <w:t>3</w:t>
      </w:r>
      <w:r w:rsidRPr="00987FF1">
        <w:rPr>
          <w:b w:val="0"/>
          <w:szCs w:val="24"/>
        </w:rPr>
        <w:t xml:space="preserve"> m. </w:t>
      </w:r>
      <w:r w:rsidR="0066189D">
        <w:rPr>
          <w:b w:val="0"/>
          <w:szCs w:val="24"/>
        </w:rPr>
        <w:t>vasario</w:t>
      </w:r>
      <w:r w:rsidR="005B2833">
        <w:rPr>
          <w:b w:val="0"/>
          <w:szCs w:val="24"/>
        </w:rPr>
        <w:t xml:space="preserve"> </w:t>
      </w:r>
      <w:r w:rsidR="00334C82">
        <w:rPr>
          <w:b w:val="0"/>
          <w:szCs w:val="24"/>
        </w:rPr>
        <w:t xml:space="preserve">24 </w:t>
      </w:r>
      <w:r w:rsidR="0066189D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9C2F19" w:rsidRPr="00987FF1">
        <w:rPr>
          <w:b w:val="0"/>
          <w:szCs w:val="24"/>
        </w:rPr>
        <w:t>-</w:t>
      </w:r>
      <w:r w:rsidR="00B17D9E">
        <w:rPr>
          <w:b w:val="0"/>
          <w:szCs w:val="24"/>
        </w:rPr>
        <w:t>5</w:t>
      </w:r>
      <w:r w:rsidR="00B07224">
        <w:rPr>
          <w:b w:val="0"/>
          <w:szCs w:val="24"/>
        </w:rPr>
        <w:t>2</w:t>
      </w:r>
    </w:p>
    <w:p w14:paraId="0F24ACF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0D0D3CE8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F18A2C7" w14:textId="7C61A991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 xml:space="preserve">adovaudamasi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 xml:space="preserve">15 straipsnio 5 dalimi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jaunimo reikalų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2019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 xml:space="preserve">m. balandžio </w:t>
      </w:r>
      <w:r w:rsidR="00A24066">
        <w:rPr>
          <w:rFonts w:ascii="Times New Roman" w:hAnsi="Times New Roman"/>
          <w:sz w:val="24"/>
          <w:szCs w:val="24"/>
        </w:rPr>
        <w:t>1</w:t>
      </w:r>
      <w:r w:rsidR="00F204CF">
        <w:rPr>
          <w:rFonts w:ascii="Times New Roman" w:hAnsi="Times New Roman"/>
          <w:sz w:val="24"/>
          <w:szCs w:val="24"/>
        </w:rPr>
        <w:t>9 d. sprendimu Nr. T-157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jaunimo</w:t>
      </w:r>
      <w:r w:rsidR="00A24066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reikalų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>patvirtinimo“, 7.11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Pr="00987FF1">
        <w:rPr>
          <w:rFonts w:ascii="Times New Roman" w:hAnsi="Times New Roman"/>
          <w:sz w:val="24"/>
          <w:szCs w:val="24"/>
        </w:rPr>
        <w:t>,</w:t>
      </w:r>
    </w:p>
    <w:p w14:paraId="7F2992A4" w14:textId="5620B98C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jaunimo reikalų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4864E8">
        <w:rPr>
          <w:rFonts w:ascii="Times New Roman" w:hAnsi="Times New Roman"/>
          <w:sz w:val="24"/>
          <w:szCs w:val="24"/>
        </w:rPr>
        <w:t>2</w:t>
      </w:r>
      <w:r w:rsidR="00334C82">
        <w:rPr>
          <w:rFonts w:ascii="Times New Roman" w:hAnsi="Times New Roman"/>
          <w:sz w:val="24"/>
          <w:szCs w:val="24"/>
        </w:rPr>
        <w:t>2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07BBE9A8" w14:textId="77777777" w:rsidR="00284326" w:rsidRDefault="00284326" w:rsidP="00284326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>
        <w:rPr>
          <w:rStyle w:val="uficommentbody"/>
          <w:rFonts w:ascii="Times New Roman" w:hAnsi="Times New Roman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8EBA26C" w14:textId="77777777" w:rsidR="009C0481" w:rsidRPr="00987FF1" w:rsidRDefault="009C0481" w:rsidP="004F351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02C30B64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77777777"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  <w:t xml:space="preserve">            Edgaras Pilypaitis </w:t>
      </w:r>
    </w:p>
    <w:p w14:paraId="6CA846D7" w14:textId="77777777"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14:paraId="0EB290F5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736FBB60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07450CE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94CBD4A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00067A2E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1389F654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EBBB029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161EC80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4BAEFCC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28E4458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46E0B8A3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7E1DCF2" w14:textId="77777777" w:rsidR="00AB408D" w:rsidRPr="00987FF1" w:rsidRDefault="00AB408D" w:rsidP="000B42DC">
      <w:pPr>
        <w:rPr>
          <w:rFonts w:ascii="Times New Roman" w:hAnsi="Times New Roman"/>
          <w:szCs w:val="24"/>
        </w:rPr>
      </w:pPr>
    </w:p>
    <w:p w14:paraId="1E75DB8F" w14:textId="77777777" w:rsidR="003F638F" w:rsidRPr="00987FF1" w:rsidRDefault="003F638F" w:rsidP="000B42DC">
      <w:pPr>
        <w:rPr>
          <w:rFonts w:ascii="Times New Roman" w:hAnsi="Times New Roman"/>
          <w:szCs w:val="24"/>
        </w:rPr>
      </w:pPr>
    </w:p>
    <w:p w14:paraId="2946610D" w14:textId="4CE65805" w:rsidR="0022383E" w:rsidRDefault="00B41D61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bookmarkStart w:id="0" w:name="_Hlk62815960"/>
      <w:r>
        <w:rPr>
          <w:color w:val="000000"/>
          <w:shd w:val="clear" w:color="auto" w:fill="FFFFFF"/>
        </w:rPr>
        <w:t xml:space="preserve"> </w:t>
      </w:r>
    </w:p>
    <w:bookmarkEnd w:id="0"/>
    <w:p w14:paraId="0C05F5A2" w14:textId="77777777" w:rsidR="0022383E" w:rsidRDefault="0022383E" w:rsidP="00604C21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</w:p>
    <w:p w14:paraId="5BAD0D62" w14:textId="77777777" w:rsidR="0022383E" w:rsidRDefault="0022383E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</w:p>
    <w:p w14:paraId="18E75806" w14:textId="77777777" w:rsidR="0022383E" w:rsidRPr="00987FF1" w:rsidRDefault="0022383E" w:rsidP="000B42DC">
      <w:pPr>
        <w:rPr>
          <w:rFonts w:ascii="Times New Roman" w:hAnsi="Times New Roman"/>
          <w:szCs w:val="24"/>
        </w:rPr>
      </w:pPr>
    </w:p>
    <w:p w14:paraId="7E289579" w14:textId="77777777" w:rsidR="00987FF1" w:rsidRPr="00987FF1" w:rsidRDefault="00987FF1" w:rsidP="000B42DC">
      <w:pPr>
        <w:rPr>
          <w:rFonts w:ascii="Times New Roman" w:hAnsi="Times New Roman"/>
          <w:szCs w:val="24"/>
        </w:rPr>
      </w:pPr>
    </w:p>
    <w:sectPr w:rsidR="00987FF1" w:rsidRPr="00987FF1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5BB33" w14:textId="77777777" w:rsidR="00A36D08" w:rsidRDefault="00A36D08">
      <w:r>
        <w:separator/>
      </w:r>
    </w:p>
  </w:endnote>
  <w:endnote w:type="continuationSeparator" w:id="0">
    <w:p w14:paraId="52CB25A9" w14:textId="77777777" w:rsidR="00A36D08" w:rsidRDefault="00A36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47CD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253A4" w14:textId="77777777" w:rsidR="00A36D08" w:rsidRDefault="00A36D08">
      <w:r>
        <w:separator/>
      </w:r>
    </w:p>
  </w:footnote>
  <w:footnote w:type="continuationSeparator" w:id="0">
    <w:p w14:paraId="64F21ACF" w14:textId="77777777" w:rsidR="00A36D08" w:rsidRDefault="00A36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046174000">
    <w:abstractNumId w:val="5"/>
  </w:num>
  <w:num w:numId="2" w16cid:durableId="502016435">
    <w:abstractNumId w:val="7"/>
  </w:num>
  <w:num w:numId="3" w16cid:durableId="475799791">
    <w:abstractNumId w:val="16"/>
  </w:num>
  <w:num w:numId="4" w16cid:durableId="1881042002">
    <w:abstractNumId w:val="2"/>
  </w:num>
  <w:num w:numId="5" w16cid:durableId="1891726626">
    <w:abstractNumId w:val="17"/>
  </w:num>
  <w:num w:numId="6" w16cid:durableId="1059016815">
    <w:abstractNumId w:val="8"/>
  </w:num>
  <w:num w:numId="7" w16cid:durableId="1164666631">
    <w:abstractNumId w:val="18"/>
  </w:num>
  <w:num w:numId="8" w16cid:durableId="668682035">
    <w:abstractNumId w:val="12"/>
  </w:num>
  <w:num w:numId="9" w16cid:durableId="950010510">
    <w:abstractNumId w:val="1"/>
  </w:num>
  <w:num w:numId="10" w16cid:durableId="894778456">
    <w:abstractNumId w:val="4"/>
  </w:num>
  <w:num w:numId="11" w16cid:durableId="1111244405">
    <w:abstractNumId w:val="3"/>
  </w:num>
  <w:num w:numId="12" w16cid:durableId="1265501704">
    <w:abstractNumId w:val="14"/>
  </w:num>
  <w:num w:numId="13" w16cid:durableId="1167287337">
    <w:abstractNumId w:val="6"/>
  </w:num>
  <w:num w:numId="14" w16cid:durableId="943614651">
    <w:abstractNumId w:val="0"/>
  </w:num>
  <w:num w:numId="15" w16cid:durableId="1011564052">
    <w:abstractNumId w:val="10"/>
  </w:num>
  <w:num w:numId="16" w16cid:durableId="473453143">
    <w:abstractNumId w:val="9"/>
  </w:num>
  <w:num w:numId="17" w16cid:durableId="202064816">
    <w:abstractNumId w:val="11"/>
  </w:num>
  <w:num w:numId="18" w16cid:durableId="1952543254">
    <w:abstractNumId w:val="15"/>
  </w:num>
  <w:num w:numId="19" w16cid:durableId="1519887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930"/>
    <w:rsid w:val="00072047"/>
    <w:rsid w:val="00074DB8"/>
    <w:rsid w:val="00074DED"/>
    <w:rsid w:val="00081F02"/>
    <w:rsid w:val="000B42DC"/>
    <w:rsid w:val="000C2EC5"/>
    <w:rsid w:val="000F044A"/>
    <w:rsid w:val="000F7474"/>
    <w:rsid w:val="000F7F64"/>
    <w:rsid w:val="00107E80"/>
    <w:rsid w:val="0011179E"/>
    <w:rsid w:val="001228D3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ADE"/>
    <w:rsid w:val="00207F0D"/>
    <w:rsid w:val="0022199E"/>
    <w:rsid w:val="0022383E"/>
    <w:rsid w:val="00255A97"/>
    <w:rsid w:val="002600EB"/>
    <w:rsid w:val="00263424"/>
    <w:rsid w:val="002663E9"/>
    <w:rsid w:val="00266C34"/>
    <w:rsid w:val="0027603D"/>
    <w:rsid w:val="00284326"/>
    <w:rsid w:val="00294A1C"/>
    <w:rsid w:val="002B2E4D"/>
    <w:rsid w:val="002C4D44"/>
    <w:rsid w:val="002D74B7"/>
    <w:rsid w:val="002D7FBE"/>
    <w:rsid w:val="002E00E0"/>
    <w:rsid w:val="002E675D"/>
    <w:rsid w:val="002F049B"/>
    <w:rsid w:val="002F6298"/>
    <w:rsid w:val="00301636"/>
    <w:rsid w:val="003062A4"/>
    <w:rsid w:val="00321305"/>
    <w:rsid w:val="00334C82"/>
    <w:rsid w:val="00340D38"/>
    <w:rsid w:val="003414AF"/>
    <w:rsid w:val="003473D4"/>
    <w:rsid w:val="00356910"/>
    <w:rsid w:val="00376D56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300FE"/>
    <w:rsid w:val="00433959"/>
    <w:rsid w:val="004402DE"/>
    <w:rsid w:val="004421C0"/>
    <w:rsid w:val="00457C56"/>
    <w:rsid w:val="004864E8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225D"/>
    <w:rsid w:val="00564AA8"/>
    <w:rsid w:val="005653ED"/>
    <w:rsid w:val="00582EDC"/>
    <w:rsid w:val="00585AAF"/>
    <w:rsid w:val="00590A26"/>
    <w:rsid w:val="00593CF6"/>
    <w:rsid w:val="005B2833"/>
    <w:rsid w:val="005B354C"/>
    <w:rsid w:val="005B4255"/>
    <w:rsid w:val="005B6B51"/>
    <w:rsid w:val="005C1995"/>
    <w:rsid w:val="005C2E81"/>
    <w:rsid w:val="005D13C2"/>
    <w:rsid w:val="005F7B32"/>
    <w:rsid w:val="00604C21"/>
    <w:rsid w:val="0061572E"/>
    <w:rsid w:val="00627FB0"/>
    <w:rsid w:val="00652DD8"/>
    <w:rsid w:val="0066189D"/>
    <w:rsid w:val="00671EB3"/>
    <w:rsid w:val="00673FF8"/>
    <w:rsid w:val="006A2680"/>
    <w:rsid w:val="006A2F8E"/>
    <w:rsid w:val="006B2251"/>
    <w:rsid w:val="006D0E36"/>
    <w:rsid w:val="006E0EAE"/>
    <w:rsid w:val="006E73CF"/>
    <w:rsid w:val="006F5904"/>
    <w:rsid w:val="006F7243"/>
    <w:rsid w:val="007035E4"/>
    <w:rsid w:val="00716CDE"/>
    <w:rsid w:val="007276D4"/>
    <w:rsid w:val="00731830"/>
    <w:rsid w:val="007326AD"/>
    <w:rsid w:val="007348FC"/>
    <w:rsid w:val="0073511B"/>
    <w:rsid w:val="0074377C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E6F68"/>
    <w:rsid w:val="00833449"/>
    <w:rsid w:val="00835059"/>
    <w:rsid w:val="008404F4"/>
    <w:rsid w:val="008469C4"/>
    <w:rsid w:val="00860238"/>
    <w:rsid w:val="008635D7"/>
    <w:rsid w:val="00870853"/>
    <w:rsid w:val="00872236"/>
    <w:rsid w:val="00875FB8"/>
    <w:rsid w:val="00883765"/>
    <w:rsid w:val="00887367"/>
    <w:rsid w:val="00890930"/>
    <w:rsid w:val="008D026C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24066"/>
    <w:rsid w:val="00A36D08"/>
    <w:rsid w:val="00A40C32"/>
    <w:rsid w:val="00A4480A"/>
    <w:rsid w:val="00A67ACE"/>
    <w:rsid w:val="00A7584F"/>
    <w:rsid w:val="00A7746F"/>
    <w:rsid w:val="00A81A34"/>
    <w:rsid w:val="00A92450"/>
    <w:rsid w:val="00AA10F4"/>
    <w:rsid w:val="00AA4048"/>
    <w:rsid w:val="00AB129E"/>
    <w:rsid w:val="00AB408D"/>
    <w:rsid w:val="00AB680B"/>
    <w:rsid w:val="00AC196B"/>
    <w:rsid w:val="00AD07F5"/>
    <w:rsid w:val="00AD569F"/>
    <w:rsid w:val="00AE52D7"/>
    <w:rsid w:val="00AF1A86"/>
    <w:rsid w:val="00AF1F93"/>
    <w:rsid w:val="00AF7C23"/>
    <w:rsid w:val="00B07224"/>
    <w:rsid w:val="00B12115"/>
    <w:rsid w:val="00B17550"/>
    <w:rsid w:val="00B1782A"/>
    <w:rsid w:val="00B17BB4"/>
    <w:rsid w:val="00B17D9E"/>
    <w:rsid w:val="00B21C9E"/>
    <w:rsid w:val="00B30301"/>
    <w:rsid w:val="00B30C27"/>
    <w:rsid w:val="00B34760"/>
    <w:rsid w:val="00B409EF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EAF"/>
    <w:rsid w:val="00BA1E7F"/>
    <w:rsid w:val="00BB0156"/>
    <w:rsid w:val="00BB0FBF"/>
    <w:rsid w:val="00BD7831"/>
    <w:rsid w:val="00BF2ACC"/>
    <w:rsid w:val="00BF45C1"/>
    <w:rsid w:val="00BF67D4"/>
    <w:rsid w:val="00BF683C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653E0"/>
    <w:rsid w:val="00C679BC"/>
    <w:rsid w:val="00C772BE"/>
    <w:rsid w:val="00C8051F"/>
    <w:rsid w:val="00C912D0"/>
    <w:rsid w:val="00C93ACF"/>
    <w:rsid w:val="00CA26A2"/>
    <w:rsid w:val="00CB48B7"/>
    <w:rsid w:val="00CD4876"/>
    <w:rsid w:val="00CD4DFA"/>
    <w:rsid w:val="00CE2C2C"/>
    <w:rsid w:val="00CE6D0E"/>
    <w:rsid w:val="00CE7D35"/>
    <w:rsid w:val="00CF154C"/>
    <w:rsid w:val="00D15983"/>
    <w:rsid w:val="00D211AB"/>
    <w:rsid w:val="00D31054"/>
    <w:rsid w:val="00D34E3B"/>
    <w:rsid w:val="00D4031E"/>
    <w:rsid w:val="00D42A89"/>
    <w:rsid w:val="00D469F2"/>
    <w:rsid w:val="00D532C8"/>
    <w:rsid w:val="00D64E37"/>
    <w:rsid w:val="00D77042"/>
    <w:rsid w:val="00D81BA1"/>
    <w:rsid w:val="00D83E2F"/>
    <w:rsid w:val="00D86F90"/>
    <w:rsid w:val="00D9684B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F00A30"/>
    <w:rsid w:val="00F05F17"/>
    <w:rsid w:val="00F204CF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A73"/>
    <w:rsid w:val="00FA2990"/>
    <w:rsid w:val="00FA691E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2</TotalTime>
  <Pages>1</Pages>
  <Words>653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4</cp:revision>
  <cp:lastPrinted>2020-02-05T13:54:00Z</cp:lastPrinted>
  <dcterms:created xsi:type="dcterms:W3CDTF">2023-02-13T06:12:00Z</dcterms:created>
  <dcterms:modified xsi:type="dcterms:W3CDTF">2023-02-24T12:20:00Z</dcterms:modified>
</cp:coreProperties>
</file>