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600CCF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E7038">
        <w:rPr>
          <w:rFonts w:ascii="Times New Roman" w:hAnsi="Times New Roman"/>
          <w:spacing w:val="2"/>
        </w:rPr>
        <w:t>statini</w:t>
      </w:r>
      <w:r w:rsidR="0038118E">
        <w:rPr>
          <w:rFonts w:ascii="Times New Roman" w:hAnsi="Times New Roman"/>
          <w:spacing w:val="2"/>
        </w:rPr>
        <w:t>ams</w:t>
      </w:r>
      <w:r w:rsidR="00F91B69">
        <w:rPr>
          <w:rFonts w:ascii="Times New Roman" w:hAnsi="Times New Roman"/>
          <w:spacing w:val="2"/>
        </w:rPr>
        <w:t xml:space="preserve"> ir žemės sklypui</w:t>
      </w:r>
      <w:r w:rsidR="0038118E">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33C1B9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38118E">
        <w:rPr>
          <w:rFonts w:ascii="Times New Roman" w:hAnsi="Times New Roman"/>
          <w:szCs w:val="24"/>
        </w:rPr>
        <w:t>2</w:t>
      </w:r>
      <w:r w:rsidR="00F91B69">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32E71" w14:textId="77777777" w:rsidR="00790487" w:rsidRDefault="00790487">
      <w:r>
        <w:separator/>
      </w:r>
    </w:p>
  </w:endnote>
  <w:endnote w:type="continuationSeparator" w:id="0">
    <w:p w14:paraId="1D7701BA" w14:textId="77777777" w:rsidR="00790487" w:rsidRDefault="00790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EAE27" w14:textId="77777777" w:rsidR="00790487" w:rsidRDefault="00790487">
      <w:r>
        <w:separator/>
      </w:r>
    </w:p>
  </w:footnote>
  <w:footnote w:type="continuationSeparator" w:id="0">
    <w:p w14:paraId="0E9200E6" w14:textId="77777777" w:rsidR="00790487" w:rsidRDefault="007904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71FC9"/>
    <w:rsid w:val="0038118E"/>
    <w:rsid w:val="003A0C31"/>
    <w:rsid w:val="003A5BAB"/>
    <w:rsid w:val="003F45F8"/>
    <w:rsid w:val="003F491F"/>
    <w:rsid w:val="00401817"/>
    <w:rsid w:val="00403155"/>
    <w:rsid w:val="0043232A"/>
    <w:rsid w:val="00434111"/>
    <w:rsid w:val="00435ADB"/>
    <w:rsid w:val="004427D6"/>
    <w:rsid w:val="00483AF8"/>
    <w:rsid w:val="00487853"/>
    <w:rsid w:val="004A03E4"/>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90487"/>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DE703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1091D"/>
    <w:rsid w:val="00F42E7C"/>
    <w:rsid w:val="00F75D56"/>
    <w:rsid w:val="00F91B69"/>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2023-02-24T07:49:00Z</dcterms:created>
  <dcterms:modified xsi:type="dcterms:W3CDTF">2023-02-24T07:49:00Z</dcterms:modified>
</cp:coreProperties>
</file>