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14FAA67"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8F16D0">
        <w:rPr>
          <w:rFonts w:ascii="Times New Roman" w:hAnsi="Times New Roman"/>
        </w:rPr>
        <w:t>k</w:t>
      </w:r>
      <w:r w:rsidR="00EE18AC">
        <w:rPr>
          <w:rFonts w:ascii="Times New Roman" w:hAnsi="Times New Roman"/>
        </w:rPr>
        <w:t>o</w:t>
      </w:r>
      <w:r w:rsidR="008F16D0">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E4D147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w:t>
      </w:r>
      <w:r w:rsidR="008F16D0">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75EAFF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F16D0">
        <w:rPr>
          <w:rFonts w:ascii="Times New Roman" w:hAnsi="Times New Roman"/>
          <w:szCs w:val="24"/>
        </w:rPr>
        <w:t>3</w:t>
      </w:r>
      <w:r w:rsidR="00EA47CA">
        <w:rPr>
          <w:rFonts w:ascii="Times New Roman" w:hAnsi="Times New Roman"/>
          <w:szCs w:val="24"/>
        </w:rPr>
        <w:t>-</w:t>
      </w:r>
      <w:r w:rsidR="008F16D0">
        <w:rPr>
          <w:rFonts w:ascii="Times New Roman" w:hAnsi="Times New Roman"/>
          <w:szCs w:val="24"/>
        </w:rPr>
        <w:t>09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423D" w14:textId="77777777" w:rsidR="00FA5FE9" w:rsidRDefault="00FA5FE9">
      <w:r>
        <w:separator/>
      </w:r>
    </w:p>
  </w:endnote>
  <w:endnote w:type="continuationSeparator" w:id="0">
    <w:p w14:paraId="48CA63DE" w14:textId="77777777" w:rsidR="00FA5FE9" w:rsidRDefault="00FA5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4F4F7" w14:textId="77777777" w:rsidR="00FA5FE9" w:rsidRDefault="00FA5FE9">
      <w:r>
        <w:separator/>
      </w:r>
    </w:p>
  </w:footnote>
  <w:footnote w:type="continuationSeparator" w:id="0">
    <w:p w14:paraId="230071B6" w14:textId="77777777" w:rsidR="00FA5FE9" w:rsidRDefault="00FA5F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71FC9"/>
    <w:rsid w:val="003A0C31"/>
    <w:rsid w:val="003A5BAB"/>
    <w:rsid w:val="003F45F8"/>
    <w:rsid w:val="003F491F"/>
    <w:rsid w:val="00401817"/>
    <w:rsid w:val="00403155"/>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16D0"/>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A5FE9"/>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2023-03-09T07:09:00Z</dcterms:created>
  <dcterms:modified xsi:type="dcterms:W3CDTF">2023-03-09T07:09:00Z</dcterms:modified>
</cp:coreProperties>
</file>