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C595A4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F07359">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F8936A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3B2AE3">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920D2" w14:textId="77777777" w:rsidR="00E93694" w:rsidRDefault="00E93694">
      <w:r>
        <w:separator/>
      </w:r>
    </w:p>
  </w:endnote>
  <w:endnote w:type="continuationSeparator" w:id="0">
    <w:p w14:paraId="38C91A5A" w14:textId="77777777" w:rsidR="00E93694" w:rsidRDefault="00E93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6623D" w14:textId="77777777" w:rsidR="00E93694" w:rsidRDefault="00E93694">
      <w:r>
        <w:separator/>
      </w:r>
    </w:p>
  </w:footnote>
  <w:footnote w:type="continuationSeparator" w:id="0">
    <w:p w14:paraId="31CCFD17" w14:textId="77777777" w:rsidR="00E93694" w:rsidRDefault="00E936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1271</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2023-03-20T08:45:00Z</dcterms:created>
  <dcterms:modified xsi:type="dcterms:W3CDTF">2023-03-20T09:10:00Z</dcterms:modified>
</cp:coreProperties>
</file>