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040DF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EE879F4" wp14:editId="579B379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5822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2CEF586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48ADE9F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2F5DC8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D1B316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742A231" w14:textId="77777777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9B5E23">
        <w:rPr>
          <w:rFonts w:ascii="Times New Roman" w:hAnsi="Times New Roman"/>
          <w:b/>
        </w:rPr>
        <w:t xml:space="preserve"> </w:t>
      </w:r>
      <w:r w:rsidR="0070088E">
        <w:rPr>
          <w:rFonts w:ascii="Times New Roman" w:hAnsi="Times New Roman"/>
          <w:b/>
        </w:rPr>
        <w:t>LEIDIMO NAUDOTI NETARNYBINĮ AUTOMOBILĮ TARNYBOS REIKMĖMS IR KOMPEN</w:t>
      </w:r>
      <w:r w:rsidR="00C034AD">
        <w:rPr>
          <w:rFonts w:ascii="Times New Roman" w:hAnsi="Times New Roman"/>
          <w:b/>
        </w:rPr>
        <w:t>S</w:t>
      </w:r>
      <w:r w:rsidR="0070088E">
        <w:rPr>
          <w:rFonts w:ascii="Times New Roman" w:hAnsi="Times New Roman"/>
          <w:b/>
        </w:rPr>
        <w:t>UOTI DEGALŲ ĮSIGIJIMO IR AMORTIZACIJOS IŠLAIDAS</w:t>
      </w:r>
    </w:p>
    <w:p w14:paraId="32551BFA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61F0810" w14:textId="4FFBF857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07828">
        <w:rPr>
          <w:rFonts w:ascii="Times New Roman" w:hAnsi="Times New Roman"/>
        </w:rPr>
        <w:t>2</w:t>
      </w:r>
      <w:r w:rsidR="00D64CDB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</w:t>
      </w:r>
      <w:r w:rsidR="008D110C">
        <w:rPr>
          <w:rFonts w:ascii="Times New Roman" w:hAnsi="Times New Roman"/>
        </w:rPr>
        <w:t xml:space="preserve"> </w:t>
      </w:r>
      <w:r w:rsidR="0007359A">
        <w:rPr>
          <w:rFonts w:ascii="Times New Roman" w:hAnsi="Times New Roman"/>
        </w:rPr>
        <w:t xml:space="preserve">            </w:t>
      </w:r>
      <w:r w:rsidR="0088744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d.</w:t>
      </w:r>
      <w:r w:rsidR="00BE6D25">
        <w:rPr>
          <w:rFonts w:ascii="Times New Roman" w:hAnsi="Times New Roman"/>
        </w:rPr>
        <w:t xml:space="preserve"> Nr.</w:t>
      </w:r>
      <w:r w:rsidR="007D28A7">
        <w:rPr>
          <w:rFonts w:ascii="Times New Roman" w:hAnsi="Times New Roman"/>
        </w:rPr>
        <w:t xml:space="preserve"> AG-</w:t>
      </w:r>
    </w:p>
    <w:p w14:paraId="6F84F0CD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A16E201" w14:textId="77777777" w:rsidR="00E765E5" w:rsidRDefault="00E765E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AE9322E" w14:textId="05C0B04C" w:rsidR="00FB4433" w:rsidRPr="00B47B5F" w:rsidRDefault="006B4036" w:rsidP="002613F7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 Lietuvos Respublikos vietos savivaldos įstatymo</w:t>
      </w:r>
      <w:r w:rsidR="00926254">
        <w:rPr>
          <w:rFonts w:ascii="Times New Roman" w:hAnsi="Times New Roman"/>
        </w:rPr>
        <w:t xml:space="preserve"> </w:t>
      </w:r>
      <w:r w:rsidR="00D64CDB">
        <w:rPr>
          <w:rFonts w:ascii="Times New Roman" w:hAnsi="Times New Roman"/>
        </w:rPr>
        <w:t xml:space="preserve">18 straipsnio 1 dalimi, </w:t>
      </w:r>
      <w:r w:rsidR="00926254">
        <w:rPr>
          <w:rFonts w:ascii="Times New Roman" w:hAnsi="Times New Roman"/>
        </w:rPr>
        <w:t>29 straipsnio 8 dalies 2 punktu,</w:t>
      </w:r>
      <w:r w:rsidR="00FB4433">
        <w:rPr>
          <w:rFonts w:ascii="Times New Roman" w:hAnsi="Times New Roman"/>
        </w:rPr>
        <w:t xml:space="preserve"> </w:t>
      </w:r>
      <w:r w:rsidR="00FB4433" w:rsidRPr="00D35EEF">
        <w:rPr>
          <w:rFonts w:ascii="Times New Roman" w:hAnsi="Times New Roman"/>
          <w:szCs w:val="24"/>
        </w:rPr>
        <w:t>Tarnybinių lengvųjų automobilių įsigijimo, nuomos ir naudojimo Šakių rajono savivaldybės uždarosiose akcinėse bendrovėse, savivaldybės viešosiose ir biudžetinėse įstaigose tvarkos apraš</w:t>
      </w:r>
      <w:r w:rsidR="00FB4433">
        <w:rPr>
          <w:rFonts w:ascii="Times New Roman" w:hAnsi="Times New Roman"/>
          <w:szCs w:val="24"/>
        </w:rPr>
        <w:t xml:space="preserve">o, patvirtinto Šakių rajono savivaldybės tarybos </w:t>
      </w:r>
      <w:r w:rsidR="00EA6FC7">
        <w:rPr>
          <w:rFonts w:ascii="Times New Roman" w:hAnsi="Times New Roman"/>
          <w:szCs w:val="24"/>
        </w:rPr>
        <w:t>2022</w:t>
      </w:r>
      <w:r w:rsidR="00FB4433">
        <w:rPr>
          <w:rFonts w:ascii="Times New Roman" w:hAnsi="Times New Roman"/>
          <w:szCs w:val="24"/>
        </w:rPr>
        <w:t xml:space="preserve"> m. </w:t>
      </w:r>
      <w:r w:rsidR="00EA6FC7">
        <w:rPr>
          <w:rFonts w:ascii="Times New Roman" w:hAnsi="Times New Roman"/>
          <w:szCs w:val="24"/>
        </w:rPr>
        <w:t>sausio 21</w:t>
      </w:r>
      <w:r w:rsidR="00FB4433">
        <w:rPr>
          <w:rFonts w:ascii="Times New Roman" w:hAnsi="Times New Roman"/>
          <w:szCs w:val="24"/>
        </w:rPr>
        <w:t xml:space="preserve"> d. sprendimu Nr. T-2 „Dėl </w:t>
      </w:r>
      <w:r w:rsidR="009D0A90">
        <w:rPr>
          <w:rFonts w:ascii="Times New Roman" w:hAnsi="Times New Roman"/>
          <w:szCs w:val="24"/>
        </w:rPr>
        <w:t>T</w:t>
      </w:r>
      <w:r w:rsidR="00FB4433" w:rsidRPr="000E1BF2">
        <w:rPr>
          <w:rFonts w:ascii="Times New Roman" w:hAnsi="Times New Roman"/>
          <w:szCs w:val="24"/>
        </w:rPr>
        <w:t xml:space="preserve">arnybinių lengvųjų automobilių įsigijimo, nuomos ir naudojimo </w:t>
      </w:r>
      <w:r w:rsidR="00FB4433">
        <w:rPr>
          <w:rFonts w:ascii="Times New Roman" w:hAnsi="Times New Roman"/>
          <w:szCs w:val="24"/>
        </w:rPr>
        <w:t>Š</w:t>
      </w:r>
      <w:r w:rsidR="00FB4433" w:rsidRPr="000E1BF2">
        <w:rPr>
          <w:rFonts w:ascii="Times New Roman" w:hAnsi="Times New Roman"/>
          <w:szCs w:val="24"/>
        </w:rPr>
        <w:t>akių rajono savivaldybės uždarosiose akcinėse bendrovėse, savivaldybės viešosiose ir biudžetinėse įstaigose tvarkos aprašo patvirtinimo</w:t>
      </w:r>
      <w:r w:rsidR="00FB4433">
        <w:rPr>
          <w:rFonts w:ascii="Times New Roman" w:hAnsi="Times New Roman"/>
          <w:szCs w:val="24"/>
        </w:rPr>
        <w:t xml:space="preserve">“, </w:t>
      </w:r>
      <w:r w:rsidR="009D0A90">
        <w:rPr>
          <w:rFonts w:ascii="Times New Roman" w:hAnsi="Times New Roman"/>
          <w:szCs w:val="24"/>
        </w:rPr>
        <w:t>4</w:t>
      </w:r>
      <w:r w:rsidR="00FB4433">
        <w:rPr>
          <w:rFonts w:ascii="Times New Roman" w:hAnsi="Times New Roman"/>
          <w:szCs w:val="24"/>
        </w:rPr>
        <w:t>0 punktu,</w:t>
      </w:r>
      <w:r w:rsidR="00FB4433" w:rsidRPr="00B47B5F">
        <w:rPr>
          <w:rFonts w:ascii="Times New Roman" w:hAnsi="Times New Roman"/>
          <w:color w:val="000000"/>
          <w:szCs w:val="24"/>
        </w:rPr>
        <w:t xml:space="preserve"> </w:t>
      </w:r>
      <w:r w:rsidR="00FB4433" w:rsidRPr="00B47B5F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FB4433">
        <w:rPr>
          <w:rFonts w:ascii="Times New Roman" w:hAnsi="Times New Roman"/>
        </w:rPr>
        <w:t xml:space="preserve"> bei atsižvelgdamas į Darbo grupės, sudarytos Šakių rajono savivaldybės administracijos direktoriaus 20</w:t>
      </w:r>
      <w:r w:rsidR="00827142">
        <w:rPr>
          <w:rFonts w:ascii="Times New Roman" w:hAnsi="Times New Roman"/>
        </w:rPr>
        <w:t>21 m.</w:t>
      </w:r>
      <w:r w:rsidR="00BA19BE">
        <w:rPr>
          <w:rFonts w:ascii="Times New Roman" w:hAnsi="Times New Roman"/>
        </w:rPr>
        <w:t xml:space="preserve"> </w:t>
      </w:r>
      <w:r w:rsidR="00827142">
        <w:rPr>
          <w:rFonts w:ascii="Times New Roman" w:hAnsi="Times New Roman"/>
        </w:rPr>
        <w:t>balandžio 7</w:t>
      </w:r>
      <w:r w:rsidR="00E655A7">
        <w:rPr>
          <w:rFonts w:ascii="Times New Roman" w:hAnsi="Times New Roman"/>
        </w:rPr>
        <w:t xml:space="preserve"> d. įsakymu Nr. AG-</w:t>
      </w:r>
      <w:r w:rsidR="00827142">
        <w:rPr>
          <w:rFonts w:ascii="Times New Roman" w:hAnsi="Times New Roman"/>
        </w:rPr>
        <w:t>45</w:t>
      </w:r>
      <w:r w:rsidR="00BA19BE">
        <w:rPr>
          <w:rFonts w:ascii="Times New Roman" w:hAnsi="Times New Roman"/>
        </w:rPr>
        <w:t xml:space="preserve"> </w:t>
      </w:r>
      <w:r w:rsidR="00FB4433">
        <w:rPr>
          <w:rFonts w:ascii="Times New Roman" w:hAnsi="Times New Roman"/>
        </w:rPr>
        <w:t>„Dėl darbo grupės sudarymo“, 20</w:t>
      </w:r>
      <w:r w:rsidR="00827142">
        <w:rPr>
          <w:rFonts w:ascii="Times New Roman" w:hAnsi="Times New Roman"/>
        </w:rPr>
        <w:t>2</w:t>
      </w:r>
      <w:r w:rsidR="00D64CDB">
        <w:rPr>
          <w:rFonts w:ascii="Times New Roman" w:hAnsi="Times New Roman"/>
        </w:rPr>
        <w:t>3</w:t>
      </w:r>
      <w:r w:rsidR="00FB4433">
        <w:rPr>
          <w:rFonts w:ascii="Times New Roman" w:hAnsi="Times New Roman"/>
        </w:rPr>
        <w:t xml:space="preserve"> m. </w:t>
      </w:r>
      <w:r w:rsidR="00D64CDB">
        <w:rPr>
          <w:rFonts w:ascii="Times New Roman" w:hAnsi="Times New Roman"/>
        </w:rPr>
        <w:t>kovo 13</w:t>
      </w:r>
      <w:r w:rsidR="00FB4433" w:rsidRPr="00392E8B">
        <w:rPr>
          <w:rFonts w:ascii="Times New Roman" w:hAnsi="Times New Roman"/>
          <w:color w:val="FF0000"/>
        </w:rPr>
        <w:t xml:space="preserve"> </w:t>
      </w:r>
      <w:r w:rsidR="00FB4433">
        <w:rPr>
          <w:rFonts w:ascii="Times New Roman" w:hAnsi="Times New Roman"/>
        </w:rPr>
        <w:t>d. posėdžio siūlymą</w:t>
      </w:r>
      <w:r w:rsidR="00D64CDB">
        <w:rPr>
          <w:rFonts w:ascii="Times New Roman" w:hAnsi="Times New Roman"/>
        </w:rPr>
        <w:t>:</w:t>
      </w:r>
    </w:p>
    <w:p w14:paraId="19930935" w14:textId="6B405A12" w:rsidR="00B14C9C" w:rsidRDefault="00D64CDB" w:rsidP="009D0A90">
      <w:pPr>
        <w:ind w:firstLine="720"/>
        <w:jc w:val="both"/>
        <w:rPr>
          <w:rFonts w:ascii="Times New Roman" w:hAnsi="Times New Roman"/>
        </w:rPr>
      </w:pPr>
      <w:r>
        <w:t>1. L</w:t>
      </w:r>
      <w:r w:rsidR="00FB4433" w:rsidRPr="00C76BDC">
        <w:t xml:space="preserve"> e i d ž i </w:t>
      </w:r>
      <w:r w:rsidR="00D86483">
        <w:t>u</w:t>
      </w:r>
      <w:r w:rsidR="00BA19BE">
        <w:t xml:space="preserve"> </w:t>
      </w:r>
      <w:r w:rsidR="00FB4433" w:rsidRPr="00C76BDC">
        <w:t>naudoti netarnybinį lengvąjį automobilį</w:t>
      </w:r>
      <w:r w:rsidR="00FB4433">
        <w:t xml:space="preserve"> ir kompensuoti degalų įsigijimo ir amortizacijos išlaidas</w:t>
      </w:r>
      <w:r w:rsidR="009D0A90">
        <w:t xml:space="preserve"> </w:t>
      </w:r>
      <w:r>
        <w:rPr>
          <w:rFonts w:ascii="Times New Roman" w:hAnsi="Times New Roman"/>
        </w:rPr>
        <w:t>Kudirkos Naumiesčio V</w:t>
      </w:r>
      <w:r w:rsidR="00710364">
        <w:rPr>
          <w:rFonts w:ascii="Times New Roman" w:hAnsi="Times New Roman"/>
        </w:rPr>
        <w:t>inco</w:t>
      </w:r>
      <w:r>
        <w:rPr>
          <w:rFonts w:ascii="Times New Roman" w:hAnsi="Times New Roman"/>
        </w:rPr>
        <w:t xml:space="preserve"> Kudirkos gimnazijos</w:t>
      </w:r>
      <w:r w:rsidR="0007359A">
        <w:rPr>
          <w:rFonts w:ascii="Times New Roman" w:hAnsi="Times New Roman"/>
        </w:rPr>
        <w:t xml:space="preserve"> </w:t>
      </w:r>
      <w:r w:rsidR="009D0A90">
        <w:t>direktor</w:t>
      </w:r>
      <w:r w:rsidR="0007359A">
        <w:t>iui</w:t>
      </w:r>
      <w:r w:rsidR="009D0A90">
        <w:t xml:space="preserve"> </w:t>
      </w:r>
      <w:r w:rsidR="0007359A">
        <w:rPr>
          <w:rFonts w:ascii="Times New Roman" w:hAnsi="Times New Roman"/>
        </w:rPr>
        <w:t xml:space="preserve">Romualdui Vadlugai </w:t>
      </w:r>
      <w:r w:rsidR="002C1F87">
        <w:rPr>
          <w:rFonts w:ascii="Times New Roman" w:hAnsi="Times New Roman"/>
        </w:rPr>
        <w:t>(</w:t>
      </w:r>
      <w:r w:rsidR="009D0A90">
        <w:rPr>
          <w:rFonts w:ascii="Times New Roman" w:hAnsi="Times New Roman"/>
        </w:rPr>
        <w:t xml:space="preserve">lengvasis automobilis </w:t>
      </w:r>
      <w:r w:rsidR="0007359A">
        <w:rPr>
          <w:rFonts w:ascii="Times New Roman" w:hAnsi="Times New Roman"/>
        </w:rPr>
        <w:t>BMW 330D, valstybinis numeris MAI 125</w:t>
      </w:r>
      <w:r w:rsidR="00887442">
        <w:rPr>
          <w:rFonts w:ascii="Times New Roman" w:hAnsi="Times New Roman"/>
        </w:rPr>
        <w:t>) – 1</w:t>
      </w:r>
      <w:r w:rsidR="0007359A">
        <w:rPr>
          <w:rFonts w:ascii="Times New Roman" w:hAnsi="Times New Roman"/>
        </w:rPr>
        <w:t>0</w:t>
      </w:r>
      <w:r w:rsidR="009D0A90">
        <w:rPr>
          <w:rFonts w:ascii="Times New Roman" w:hAnsi="Times New Roman"/>
        </w:rPr>
        <w:t>0</w:t>
      </w:r>
      <w:r w:rsidR="00887442">
        <w:rPr>
          <w:rFonts w:ascii="Times New Roman" w:hAnsi="Times New Roman"/>
        </w:rPr>
        <w:t xml:space="preserve"> Eur per mėnesį (</w:t>
      </w:r>
      <w:r w:rsidR="0007359A">
        <w:rPr>
          <w:rFonts w:ascii="Times New Roman" w:hAnsi="Times New Roman"/>
        </w:rPr>
        <w:t>8</w:t>
      </w:r>
      <w:r w:rsidR="009D0A90">
        <w:rPr>
          <w:rFonts w:ascii="Times New Roman" w:hAnsi="Times New Roman"/>
        </w:rPr>
        <w:t>0</w:t>
      </w:r>
      <w:r w:rsidR="00887442" w:rsidRPr="00420EB0">
        <w:rPr>
          <w:rFonts w:ascii="Times New Roman" w:hAnsi="Times New Roman"/>
        </w:rPr>
        <w:t xml:space="preserve"> Eur degalams ir </w:t>
      </w:r>
      <w:r w:rsidR="0007359A">
        <w:rPr>
          <w:rFonts w:ascii="Times New Roman" w:hAnsi="Times New Roman"/>
        </w:rPr>
        <w:t>2</w:t>
      </w:r>
      <w:r w:rsidR="00887442" w:rsidRPr="00420EB0">
        <w:rPr>
          <w:rFonts w:ascii="Times New Roman" w:hAnsi="Times New Roman"/>
        </w:rPr>
        <w:t>0 Eur amortizacijai</w:t>
      </w:r>
      <w:r w:rsidR="00887442">
        <w:rPr>
          <w:rFonts w:ascii="Times New Roman" w:hAnsi="Times New Roman"/>
        </w:rPr>
        <w:t>)</w:t>
      </w:r>
      <w:r w:rsidR="009D0A90">
        <w:rPr>
          <w:rFonts w:ascii="Times New Roman" w:hAnsi="Times New Roman"/>
        </w:rPr>
        <w:t>.</w:t>
      </w:r>
    </w:p>
    <w:p w14:paraId="592CD56C" w14:textId="43995C7F" w:rsidR="00D64CDB" w:rsidRPr="009D0A90" w:rsidRDefault="00D64CDB" w:rsidP="009D0A90">
      <w:pPr>
        <w:ind w:firstLine="720"/>
        <w:jc w:val="both"/>
      </w:pPr>
      <w:r>
        <w:rPr>
          <w:rFonts w:ascii="Times New Roman" w:hAnsi="Times New Roman"/>
        </w:rPr>
        <w:t xml:space="preserve">2. </w:t>
      </w:r>
      <w:r w:rsidRPr="00D64CDB">
        <w:rPr>
          <w:rFonts w:ascii="Times New Roman" w:hAnsi="Times New Roman"/>
          <w:spacing w:val="60"/>
        </w:rPr>
        <w:t>Pripažįstu</w:t>
      </w:r>
      <w:r>
        <w:rPr>
          <w:rFonts w:ascii="Times New Roman" w:hAnsi="Times New Roman"/>
        </w:rPr>
        <w:t xml:space="preserve"> netekusiu galios Šakių rajono savivaldybės administracijos direktoriaus 2022 m. balandžio 29 d. įsakymą Nr. AG-53 „Dėl leidimo naudoti netarnybinį automobilį tarnybos reikmėms ir kompensuoti degalų įsigijimo ir amortizacijos išlaidas“.</w:t>
      </w:r>
    </w:p>
    <w:p w14:paraId="077A9834" w14:textId="0AC6079F" w:rsidR="00872F72" w:rsidRDefault="006B4036" w:rsidP="00F71DB1">
      <w:pPr>
        <w:ind w:firstLine="720"/>
        <w:jc w:val="both"/>
        <w:rPr>
          <w:rStyle w:val="uficommentbody"/>
          <w:rFonts w:ascii="Times New Roman" w:hAnsi="Times New Roman"/>
        </w:rPr>
      </w:pPr>
      <w:r>
        <w:rPr>
          <w:rStyle w:val="uficommentbody"/>
          <w:rFonts w:ascii="Times New Roman" w:hAnsi="Times New Roman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</w:t>
      </w:r>
      <w:r w:rsidR="00A7155B">
        <w:rPr>
          <w:rStyle w:val="uficommentbody"/>
          <w:rFonts w:ascii="Times New Roman" w:hAnsi="Times New Roman"/>
        </w:rPr>
        <w:t>:</w:t>
      </w:r>
      <w:r>
        <w:rPr>
          <w:rStyle w:val="uficommentbody"/>
          <w:rFonts w:ascii="Times New Roman" w:hAnsi="Times New Roman"/>
        </w:rPr>
        <w:t xml:space="preserve"> A. Mickevičiaus g. 8A, Kau</w:t>
      </w:r>
      <w:r w:rsidR="00E71316">
        <w:rPr>
          <w:rStyle w:val="uficommentbody"/>
          <w:rFonts w:ascii="Times New Roman" w:hAnsi="Times New Roman"/>
        </w:rPr>
        <w:t>nas.</w:t>
      </w:r>
    </w:p>
    <w:p w14:paraId="6A1F2724" w14:textId="7B1D112E" w:rsidR="00887442" w:rsidRDefault="00887442" w:rsidP="00F71DB1">
      <w:pPr>
        <w:ind w:firstLine="720"/>
        <w:jc w:val="both"/>
        <w:rPr>
          <w:rFonts w:ascii="Times New Roman" w:hAnsi="Times New Roman"/>
          <w:kern w:val="2"/>
        </w:rPr>
      </w:pPr>
    </w:p>
    <w:p w14:paraId="2528F9A3" w14:textId="2FFDB9A8" w:rsidR="0007359A" w:rsidRDefault="0007359A" w:rsidP="00F71DB1">
      <w:pPr>
        <w:ind w:firstLine="720"/>
        <w:jc w:val="both"/>
        <w:rPr>
          <w:rFonts w:ascii="Times New Roman" w:hAnsi="Times New Roman"/>
          <w:kern w:val="2"/>
        </w:rPr>
      </w:pPr>
    </w:p>
    <w:p w14:paraId="33C83AE6" w14:textId="77777777" w:rsidR="0007359A" w:rsidRPr="00F71DB1" w:rsidRDefault="0007359A" w:rsidP="00F71DB1">
      <w:pPr>
        <w:ind w:firstLine="720"/>
        <w:jc w:val="both"/>
        <w:rPr>
          <w:rFonts w:ascii="Times New Roman" w:hAnsi="Times New Roman"/>
          <w:kern w:val="2"/>
        </w:rPr>
      </w:pPr>
    </w:p>
    <w:p w14:paraId="052DA822" w14:textId="482D7BC0" w:rsidR="00434111" w:rsidRDefault="00434111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</w:t>
      </w:r>
      <w:r w:rsidR="00FF603F">
        <w:rPr>
          <w:rFonts w:ascii="Times New Roman" w:hAnsi="Times New Roman"/>
        </w:rPr>
        <w:t>racijos direktorius</w:t>
      </w:r>
      <w:r w:rsidR="00FF603F">
        <w:rPr>
          <w:rFonts w:ascii="Times New Roman" w:hAnsi="Times New Roman"/>
        </w:rPr>
        <w:tab/>
      </w:r>
      <w:r w:rsidR="00997E0A">
        <w:rPr>
          <w:rFonts w:ascii="Times New Roman" w:hAnsi="Times New Roman"/>
          <w:szCs w:val="24"/>
        </w:rPr>
        <w:t>Dainius Grincevičius</w:t>
      </w:r>
    </w:p>
    <w:p w14:paraId="13F14F44" w14:textId="2B7AA75D" w:rsidR="00887442" w:rsidRDefault="00887442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B737573" w14:textId="04D2795C" w:rsidR="00887442" w:rsidRDefault="00887442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9866C0E" w14:textId="54EC2050" w:rsidR="0007359A" w:rsidRDefault="0007359A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1A084FE" w14:textId="061AB548" w:rsidR="0007359A" w:rsidRDefault="0007359A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9A936B1" w14:textId="7BA3F7BA" w:rsidR="0007359A" w:rsidRDefault="0007359A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0FBCB4D" w14:textId="77777777" w:rsidR="00887442" w:rsidRDefault="00887442" w:rsidP="00FF603F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397DE64" w14:textId="77777777" w:rsidR="00434111" w:rsidRPr="00887442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343B8B74" w14:textId="77777777"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6B61B4E8" w14:textId="77777777" w:rsidR="00434111" w:rsidRDefault="00434111" w:rsidP="00E758EE">
      <w:pPr>
        <w:overflowPunct w:val="0"/>
        <w:rPr>
          <w:rFonts w:ascii="Times New Roman" w:hAnsi="Times New Roman"/>
          <w:szCs w:val="24"/>
        </w:rPr>
      </w:pPr>
    </w:p>
    <w:p w14:paraId="1E662B55" w14:textId="77777777"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509929E1" w14:textId="385734C1" w:rsidR="001D38EF" w:rsidRP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FF603F">
        <w:rPr>
          <w:rFonts w:ascii="Times New Roman" w:hAnsi="Times New Roman"/>
          <w:szCs w:val="24"/>
        </w:rPr>
        <w:t>2</w:t>
      </w:r>
      <w:r w:rsidR="00710364">
        <w:rPr>
          <w:rFonts w:ascii="Times New Roman" w:hAnsi="Times New Roman"/>
          <w:szCs w:val="24"/>
        </w:rPr>
        <w:t>3</w:t>
      </w:r>
      <w:r w:rsidR="00FF603F">
        <w:rPr>
          <w:rFonts w:ascii="Times New Roman" w:hAnsi="Times New Roman"/>
          <w:szCs w:val="24"/>
        </w:rPr>
        <w:t>-</w:t>
      </w:r>
      <w:r w:rsidR="009D0A90">
        <w:rPr>
          <w:rFonts w:ascii="Times New Roman" w:hAnsi="Times New Roman"/>
          <w:szCs w:val="24"/>
        </w:rPr>
        <w:t>0</w:t>
      </w:r>
      <w:r w:rsidR="00710364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  <w:r w:rsidR="00710364">
        <w:rPr>
          <w:rFonts w:ascii="Times New Roman" w:hAnsi="Times New Roman"/>
          <w:szCs w:val="24"/>
        </w:rPr>
        <w:t>15</w:t>
      </w:r>
    </w:p>
    <w:sectPr w:rsidR="001D38EF" w:rsidRPr="00434111" w:rsidSect="003934EF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271DA" w14:textId="77777777" w:rsidR="00C64B81" w:rsidRDefault="00C64B81">
      <w:r>
        <w:separator/>
      </w:r>
    </w:p>
  </w:endnote>
  <w:endnote w:type="continuationSeparator" w:id="0">
    <w:p w14:paraId="7128638D" w14:textId="77777777" w:rsidR="00C64B81" w:rsidRDefault="00C64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55C94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F67FF" w14:textId="77777777" w:rsidR="00C64B81" w:rsidRDefault="00C64B81">
      <w:r>
        <w:separator/>
      </w:r>
    </w:p>
  </w:footnote>
  <w:footnote w:type="continuationSeparator" w:id="0">
    <w:p w14:paraId="7F16F6A0" w14:textId="77777777" w:rsidR="00C64B81" w:rsidRDefault="00C64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75669829"/>
      <w:docPartObj>
        <w:docPartGallery w:val="Page Numbers (Top of Page)"/>
        <w:docPartUnique/>
      </w:docPartObj>
    </w:sdtPr>
    <w:sdtContent>
      <w:p w14:paraId="4585CEF8" w14:textId="77777777" w:rsidR="003934EF" w:rsidRDefault="003934E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1DB1">
          <w:rPr>
            <w:noProof/>
          </w:rPr>
          <w:t>2</w:t>
        </w:r>
        <w:r>
          <w:fldChar w:fldCharType="end"/>
        </w:r>
      </w:p>
    </w:sdtContent>
  </w:sdt>
  <w:p w14:paraId="3961EAF1" w14:textId="77777777" w:rsidR="003934EF" w:rsidRDefault="003934E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F01B5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E7899"/>
    <w:multiLevelType w:val="hybridMultilevel"/>
    <w:tmpl w:val="53F2052C"/>
    <w:lvl w:ilvl="0" w:tplc="0427000F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BB2F0B"/>
    <w:multiLevelType w:val="hybridMultilevel"/>
    <w:tmpl w:val="067C027E"/>
    <w:lvl w:ilvl="0" w:tplc="E662D28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F10E82"/>
    <w:multiLevelType w:val="hybridMultilevel"/>
    <w:tmpl w:val="9134D9AA"/>
    <w:lvl w:ilvl="0" w:tplc="0427000F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8A276D"/>
    <w:multiLevelType w:val="hybridMultilevel"/>
    <w:tmpl w:val="63EA7F48"/>
    <w:lvl w:ilvl="0" w:tplc="6C00DF1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95311231">
    <w:abstractNumId w:val="3"/>
  </w:num>
  <w:num w:numId="2" w16cid:durableId="557395575">
    <w:abstractNumId w:val="1"/>
  </w:num>
  <w:num w:numId="3" w16cid:durableId="333920057">
    <w:abstractNumId w:val="0"/>
  </w:num>
  <w:num w:numId="4" w16cid:durableId="1127511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10230"/>
    <w:rsid w:val="0001025F"/>
    <w:rsid w:val="000165D1"/>
    <w:rsid w:val="00030DD6"/>
    <w:rsid w:val="000354D3"/>
    <w:rsid w:val="0004610B"/>
    <w:rsid w:val="00052292"/>
    <w:rsid w:val="00061C18"/>
    <w:rsid w:val="00062AFE"/>
    <w:rsid w:val="00063FB3"/>
    <w:rsid w:val="0007359A"/>
    <w:rsid w:val="00077173"/>
    <w:rsid w:val="00077E21"/>
    <w:rsid w:val="000864F4"/>
    <w:rsid w:val="000B7FC2"/>
    <w:rsid w:val="000D7A9E"/>
    <w:rsid w:val="000E2C55"/>
    <w:rsid w:val="001047A1"/>
    <w:rsid w:val="00110FBA"/>
    <w:rsid w:val="00117499"/>
    <w:rsid w:val="00124607"/>
    <w:rsid w:val="00167940"/>
    <w:rsid w:val="00185D6A"/>
    <w:rsid w:val="001A1300"/>
    <w:rsid w:val="001D38EF"/>
    <w:rsid w:val="001E7250"/>
    <w:rsid w:val="001F55FB"/>
    <w:rsid w:val="002046E2"/>
    <w:rsid w:val="002265A2"/>
    <w:rsid w:val="00227450"/>
    <w:rsid w:val="00244CBD"/>
    <w:rsid w:val="002613F7"/>
    <w:rsid w:val="00264570"/>
    <w:rsid w:val="002765E4"/>
    <w:rsid w:val="002808AC"/>
    <w:rsid w:val="002827CB"/>
    <w:rsid w:val="0028507D"/>
    <w:rsid w:val="0028720A"/>
    <w:rsid w:val="00294E73"/>
    <w:rsid w:val="00296AD3"/>
    <w:rsid w:val="002B12D7"/>
    <w:rsid w:val="002B7C5F"/>
    <w:rsid w:val="002C06D4"/>
    <w:rsid w:val="002C1F87"/>
    <w:rsid w:val="002C5421"/>
    <w:rsid w:val="002D1A4A"/>
    <w:rsid w:val="002D3ABC"/>
    <w:rsid w:val="002D420E"/>
    <w:rsid w:val="002D6437"/>
    <w:rsid w:val="002E03CE"/>
    <w:rsid w:val="002E195D"/>
    <w:rsid w:val="002E3ABF"/>
    <w:rsid w:val="002E43C2"/>
    <w:rsid w:val="00303841"/>
    <w:rsid w:val="00310996"/>
    <w:rsid w:val="00313CF0"/>
    <w:rsid w:val="003159BE"/>
    <w:rsid w:val="003203CC"/>
    <w:rsid w:val="00326542"/>
    <w:rsid w:val="00326D9D"/>
    <w:rsid w:val="003370C1"/>
    <w:rsid w:val="00341D91"/>
    <w:rsid w:val="00342E29"/>
    <w:rsid w:val="00357FF5"/>
    <w:rsid w:val="00392E8B"/>
    <w:rsid w:val="003934EF"/>
    <w:rsid w:val="003A0C31"/>
    <w:rsid w:val="003B040F"/>
    <w:rsid w:val="003B3011"/>
    <w:rsid w:val="003B68EB"/>
    <w:rsid w:val="003C2B0E"/>
    <w:rsid w:val="003C387B"/>
    <w:rsid w:val="003C663E"/>
    <w:rsid w:val="003C6D7A"/>
    <w:rsid w:val="003D60EF"/>
    <w:rsid w:val="003E34C4"/>
    <w:rsid w:val="003F491F"/>
    <w:rsid w:val="00417738"/>
    <w:rsid w:val="00423280"/>
    <w:rsid w:val="00434111"/>
    <w:rsid w:val="00434292"/>
    <w:rsid w:val="00435ADB"/>
    <w:rsid w:val="004410A8"/>
    <w:rsid w:val="00446AFE"/>
    <w:rsid w:val="00450140"/>
    <w:rsid w:val="00463650"/>
    <w:rsid w:val="004D7FA5"/>
    <w:rsid w:val="004E124F"/>
    <w:rsid w:val="004E5361"/>
    <w:rsid w:val="004F40D0"/>
    <w:rsid w:val="00502D5E"/>
    <w:rsid w:val="0050493B"/>
    <w:rsid w:val="00521D86"/>
    <w:rsid w:val="00522601"/>
    <w:rsid w:val="005266C5"/>
    <w:rsid w:val="0052674D"/>
    <w:rsid w:val="00537AF8"/>
    <w:rsid w:val="005459BB"/>
    <w:rsid w:val="00567E08"/>
    <w:rsid w:val="00574D40"/>
    <w:rsid w:val="005814EB"/>
    <w:rsid w:val="00583477"/>
    <w:rsid w:val="00583E25"/>
    <w:rsid w:val="00585771"/>
    <w:rsid w:val="00591E9A"/>
    <w:rsid w:val="005A0160"/>
    <w:rsid w:val="005B3BB5"/>
    <w:rsid w:val="005C07E3"/>
    <w:rsid w:val="005C6753"/>
    <w:rsid w:val="005D76BE"/>
    <w:rsid w:val="005E4415"/>
    <w:rsid w:val="00610881"/>
    <w:rsid w:val="00625AC6"/>
    <w:rsid w:val="006467B3"/>
    <w:rsid w:val="00675C9B"/>
    <w:rsid w:val="006779FE"/>
    <w:rsid w:val="00685851"/>
    <w:rsid w:val="006A049C"/>
    <w:rsid w:val="006A33E2"/>
    <w:rsid w:val="006A5F7F"/>
    <w:rsid w:val="006B380D"/>
    <w:rsid w:val="006B4036"/>
    <w:rsid w:val="006C79D9"/>
    <w:rsid w:val="006D5C24"/>
    <w:rsid w:val="006E5451"/>
    <w:rsid w:val="0070001E"/>
    <w:rsid w:val="0070088E"/>
    <w:rsid w:val="00710364"/>
    <w:rsid w:val="00730AA9"/>
    <w:rsid w:val="00734D53"/>
    <w:rsid w:val="00736EEC"/>
    <w:rsid w:val="00736FB7"/>
    <w:rsid w:val="007474D0"/>
    <w:rsid w:val="00757C84"/>
    <w:rsid w:val="0076158C"/>
    <w:rsid w:val="007741E0"/>
    <w:rsid w:val="007907A9"/>
    <w:rsid w:val="00796211"/>
    <w:rsid w:val="007B7436"/>
    <w:rsid w:val="007C49CA"/>
    <w:rsid w:val="007D28A7"/>
    <w:rsid w:val="007F3484"/>
    <w:rsid w:val="007F668C"/>
    <w:rsid w:val="00807828"/>
    <w:rsid w:val="00827142"/>
    <w:rsid w:val="00840928"/>
    <w:rsid w:val="00844784"/>
    <w:rsid w:val="00845FA9"/>
    <w:rsid w:val="00851393"/>
    <w:rsid w:val="00861296"/>
    <w:rsid w:val="00866E02"/>
    <w:rsid w:val="00872F72"/>
    <w:rsid w:val="0087766D"/>
    <w:rsid w:val="00887442"/>
    <w:rsid w:val="008A0CC5"/>
    <w:rsid w:val="008C1B78"/>
    <w:rsid w:val="008C3C6C"/>
    <w:rsid w:val="008C4576"/>
    <w:rsid w:val="008C58F5"/>
    <w:rsid w:val="008C6868"/>
    <w:rsid w:val="008D110C"/>
    <w:rsid w:val="008D2FD8"/>
    <w:rsid w:val="008D3610"/>
    <w:rsid w:val="008D59BD"/>
    <w:rsid w:val="008E1863"/>
    <w:rsid w:val="008E48C9"/>
    <w:rsid w:val="008F1A66"/>
    <w:rsid w:val="008F4809"/>
    <w:rsid w:val="00902109"/>
    <w:rsid w:val="00902A91"/>
    <w:rsid w:val="009102F4"/>
    <w:rsid w:val="00911991"/>
    <w:rsid w:val="00915016"/>
    <w:rsid w:val="00916A67"/>
    <w:rsid w:val="00917F0A"/>
    <w:rsid w:val="009216C9"/>
    <w:rsid w:val="009249AA"/>
    <w:rsid w:val="00925941"/>
    <w:rsid w:val="00926254"/>
    <w:rsid w:val="0092709B"/>
    <w:rsid w:val="00941B43"/>
    <w:rsid w:val="009460DD"/>
    <w:rsid w:val="00956992"/>
    <w:rsid w:val="00961C37"/>
    <w:rsid w:val="009702F6"/>
    <w:rsid w:val="00974D03"/>
    <w:rsid w:val="00975803"/>
    <w:rsid w:val="0098205C"/>
    <w:rsid w:val="00983011"/>
    <w:rsid w:val="00993536"/>
    <w:rsid w:val="00997E0A"/>
    <w:rsid w:val="009A1B35"/>
    <w:rsid w:val="009A7E69"/>
    <w:rsid w:val="009B1900"/>
    <w:rsid w:val="009B5E23"/>
    <w:rsid w:val="009C2216"/>
    <w:rsid w:val="009C4EAB"/>
    <w:rsid w:val="009D0A90"/>
    <w:rsid w:val="009D16F7"/>
    <w:rsid w:val="009D2F8D"/>
    <w:rsid w:val="009F065C"/>
    <w:rsid w:val="00A00B60"/>
    <w:rsid w:val="00A02E97"/>
    <w:rsid w:val="00A10C34"/>
    <w:rsid w:val="00A16109"/>
    <w:rsid w:val="00A57CDF"/>
    <w:rsid w:val="00A7155B"/>
    <w:rsid w:val="00A71594"/>
    <w:rsid w:val="00A7658B"/>
    <w:rsid w:val="00A95EB9"/>
    <w:rsid w:val="00AA7C4C"/>
    <w:rsid w:val="00AB3994"/>
    <w:rsid w:val="00AD10AD"/>
    <w:rsid w:val="00AD51B4"/>
    <w:rsid w:val="00AE2144"/>
    <w:rsid w:val="00AE2449"/>
    <w:rsid w:val="00AE7378"/>
    <w:rsid w:val="00AF4A26"/>
    <w:rsid w:val="00B00113"/>
    <w:rsid w:val="00B14C9C"/>
    <w:rsid w:val="00B16360"/>
    <w:rsid w:val="00B16F66"/>
    <w:rsid w:val="00B25B3A"/>
    <w:rsid w:val="00B26AF5"/>
    <w:rsid w:val="00B305BA"/>
    <w:rsid w:val="00B30EC6"/>
    <w:rsid w:val="00B51992"/>
    <w:rsid w:val="00B63F32"/>
    <w:rsid w:val="00B71804"/>
    <w:rsid w:val="00B75F85"/>
    <w:rsid w:val="00B80E56"/>
    <w:rsid w:val="00B84228"/>
    <w:rsid w:val="00B85C5C"/>
    <w:rsid w:val="00B956BF"/>
    <w:rsid w:val="00BA19BE"/>
    <w:rsid w:val="00BA6799"/>
    <w:rsid w:val="00BB4E2D"/>
    <w:rsid w:val="00BE1E33"/>
    <w:rsid w:val="00BE4976"/>
    <w:rsid w:val="00BE4C6A"/>
    <w:rsid w:val="00BE6D25"/>
    <w:rsid w:val="00BF007C"/>
    <w:rsid w:val="00BF0C3E"/>
    <w:rsid w:val="00BF291D"/>
    <w:rsid w:val="00BF530A"/>
    <w:rsid w:val="00C034AD"/>
    <w:rsid w:val="00C12CF0"/>
    <w:rsid w:val="00C15B72"/>
    <w:rsid w:val="00C21426"/>
    <w:rsid w:val="00C2225A"/>
    <w:rsid w:val="00C232C0"/>
    <w:rsid w:val="00C23971"/>
    <w:rsid w:val="00C276C6"/>
    <w:rsid w:val="00C33419"/>
    <w:rsid w:val="00C424FD"/>
    <w:rsid w:val="00C51BE9"/>
    <w:rsid w:val="00C56226"/>
    <w:rsid w:val="00C64B81"/>
    <w:rsid w:val="00C80E50"/>
    <w:rsid w:val="00C838D9"/>
    <w:rsid w:val="00C84A75"/>
    <w:rsid w:val="00C90B76"/>
    <w:rsid w:val="00C919F2"/>
    <w:rsid w:val="00C921BD"/>
    <w:rsid w:val="00CA39B2"/>
    <w:rsid w:val="00CA67DC"/>
    <w:rsid w:val="00CA6ECE"/>
    <w:rsid w:val="00CB238E"/>
    <w:rsid w:val="00CB7544"/>
    <w:rsid w:val="00CC4228"/>
    <w:rsid w:val="00CC4756"/>
    <w:rsid w:val="00CF0586"/>
    <w:rsid w:val="00CF1DB6"/>
    <w:rsid w:val="00D02AB1"/>
    <w:rsid w:val="00D03389"/>
    <w:rsid w:val="00D136D4"/>
    <w:rsid w:val="00D2567C"/>
    <w:rsid w:val="00D268ED"/>
    <w:rsid w:val="00D3415F"/>
    <w:rsid w:val="00D3499F"/>
    <w:rsid w:val="00D36FA4"/>
    <w:rsid w:val="00D47161"/>
    <w:rsid w:val="00D64CDB"/>
    <w:rsid w:val="00D6762C"/>
    <w:rsid w:val="00D81D28"/>
    <w:rsid w:val="00D86483"/>
    <w:rsid w:val="00D87343"/>
    <w:rsid w:val="00DA3428"/>
    <w:rsid w:val="00DA6E05"/>
    <w:rsid w:val="00DA7D51"/>
    <w:rsid w:val="00DB6DFF"/>
    <w:rsid w:val="00DB7002"/>
    <w:rsid w:val="00DC0B11"/>
    <w:rsid w:val="00DD103E"/>
    <w:rsid w:val="00DD47CE"/>
    <w:rsid w:val="00E15AF9"/>
    <w:rsid w:val="00E20388"/>
    <w:rsid w:val="00E27B4F"/>
    <w:rsid w:val="00E37660"/>
    <w:rsid w:val="00E564E2"/>
    <w:rsid w:val="00E655A7"/>
    <w:rsid w:val="00E71316"/>
    <w:rsid w:val="00E72A88"/>
    <w:rsid w:val="00E758EE"/>
    <w:rsid w:val="00E75AD3"/>
    <w:rsid w:val="00E75F07"/>
    <w:rsid w:val="00E765E5"/>
    <w:rsid w:val="00E7684D"/>
    <w:rsid w:val="00E80926"/>
    <w:rsid w:val="00E84D47"/>
    <w:rsid w:val="00E85C43"/>
    <w:rsid w:val="00E918BB"/>
    <w:rsid w:val="00E9350A"/>
    <w:rsid w:val="00EA52A8"/>
    <w:rsid w:val="00EA6FC7"/>
    <w:rsid w:val="00EA7B35"/>
    <w:rsid w:val="00EB48D9"/>
    <w:rsid w:val="00EB63BE"/>
    <w:rsid w:val="00EC02B8"/>
    <w:rsid w:val="00EC0AE8"/>
    <w:rsid w:val="00EC0BE7"/>
    <w:rsid w:val="00ED113F"/>
    <w:rsid w:val="00ED7D31"/>
    <w:rsid w:val="00EE2CE3"/>
    <w:rsid w:val="00EE57F2"/>
    <w:rsid w:val="00F01EF6"/>
    <w:rsid w:val="00F14C84"/>
    <w:rsid w:val="00F16BBE"/>
    <w:rsid w:val="00F1769B"/>
    <w:rsid w:val="00F3002A"/>
    <w:rsid w:val="00F34AC3"/>
    <w:rsid w:val="00F43644"/>
    <w:rsid w:val="00F5362F"/>
    <w:rsid w:val="00F71DB1"/>
    <w:rsid w:val="00F778A6"/>
    <w:rsid w:val="00F80D80"/>
    <w:rsid w:val="00F83962"/>
    <w:rsid w:val="00F9060B"/>
    <w:rsid w:val="00FA7E73"/>
    <w:rsid w:val="00FB4433"/>
    <w:rsid w:val="00FB55BF"/>
    <w:rsid w:val="00FB5CE3"/>
    <w:rsid w:val="00FB702C"/>
    <w:rsid w:val="00FC167B"/>
    <w:rsid w:val="00FD1064"/>
    <w:rsid w:val="00FD2D67"/>
    <w:rsid w:val="00FD4765"/>
    <w:rsid w:val="00FF2EF0"/>
    <w:rsid w:val="00FF6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ED3FD7"/>
  <w15:docId w15:val="{A923DCD7-6E63-4310-9044-9C5EC1A9F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03CE"/>
    <w:rPr>
      <w:rFonts w:ascii="Segoe UI" w:hAnsi="Segoe UI" w:cs="Segoe UI"/>
      <w:sz w:val="18"/>
      <w:szCs w:val="18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3934EF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6ECF8B8-704E-4C82-8AF0-19C23DE1C5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1428</Words>
  <Characters>815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>Microsoft</Company>
  <LinksUpToDate>false</LinksUpToDate>
  <CharactersWithSpaces>2239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2</cp:revision>
  <cp:lastPrinted>2001-05-23T08:36:00Z</cp:lastPrinted>
  <dcterms:created xsi:type="dcterms:W3CDTF">2023-03-15T07:36:00Z</dcterms:created>
  <dcterms:modified xsi:type="dcterms:W3CDTF">2023-03-15T07:36:00Z</dcterms:modified>
</cp:coreProperties>
</file>