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C595A4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F07359">
        <w:rPr>
          <w:rFonts w:ascii="Times New Roman" w:hAnsi="Times New Roman"/>
          <w:spacing w:val="2"/>
        </w:rPr>
        <w:t>garažui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09AE7DAC"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617D296" w14:textId="77777777" w:rsidR="00952E16" w:rsidRDefault="00952E16"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F8936A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3B2AE3">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8E28F" w14:textId="77777777" w:rsidR="000C4BAD" w:rsidRDefault="000C4BAD">
      <w:r>
        <w:separator/>
      </w:r>
    </w:p>
  </w:endnote>
  <w:endnote w:type="continuationSeparator" w:id="0">
    <w:p w14:paraId="43E8772D" w14:textId="77777777" w:rsidR="000C4BAD" w:rsidRDefault="000C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3BF24" w14:textId="77777777" w:rsidR="000C4BAD" w:rsidRDefault="000C4BAD">
      <w:r>
        <w:separator/>
      </w:r>
    </w:p>
  </w:footnote>
  <w:footnote w:type="continuationSeparator" w:id="0">
    <w:p w14:paraId="2DB2AF99" w14:textId="77777777" w:rsidR="000C4BAD" w:rsidRDefault="000C4B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3D5"/>
    <w:rsid w:val="00004884"/>
    <w:rsid w:val="000122FE"/>
    <w:rsid w:val="00023B9C"/>
    <w:rsid w:val="00037D5A"/>
    <w:rsid w:val="00056464"/>
    <w:rsid w:val="00080766"/>
    <w:rsid w:val="000A79B8"/>
    <w:rsid w:val="000C1D9E"/>
    <w:rsid w:val="000C3667"/>
    <w:rsid w:val="000C4BAD"/>
    <w:rsid w:val="000C587E"/>
    <w:rsid w:val="00102665"/>
    <w:rsid w:val="001053BB"/>
    <w:rsid w:val="00117499"/>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21F6F"/>
    <w:rsid w:val="00256F54"/>
    <w:rsid w:val="002765E4"/>
    <w:rsid w:val="0028720A"/>
    <w:rsid w:val="00294923"/>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A0694"/>
    <w:rsid w:val="004E15B1"/>
    <w:rsid w:val="00521D86"/>
    <w:rsid w:val="00530D3A"/>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52E16"/>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92759"/>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07359"/>
    <w:rsid w:val="00F42E7C"/>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1271</Characters>
  <Application>Microsoft Office Word</Application>
  <DocSecurity>0</DocSecurity>
  <Lines>10</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2023-03-20T08:47:00Z</dcterms:created>
  <dcterms:modified xsi:type="dcterms:W3CDTF">2023-03-20T10:07:00Z</dcterms:modified>
</cp:coreProperties>
</file>