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1E3DBB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3012A4">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215D3E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A7067FE" w14:textId="77777777" w:rsidR="0033306C" w:rsidRDefault="0033306C"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F8936A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3B2AE3">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27116" w14:textId="77777777" w:rsidR="00491192" w:rsidRDefault="00491192">
      <w:r>
        <w:separator/>
      </w:r>
    </w:p>
  </w:endnote>
  <w:endnote w:type="continuationSeparator" w:id="0">
    <w:p w14:paraId="54ADB352" w14:textId="77777777" w:rsidR="00491192" w:rsidRDefault="00491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6B08F" w14:textId="77777777" w:rsidR="00491192" w:rsidRDefault="00491192">
      <w:r>
        <w:separator/>
      </w:r>
    </w:p>
  </w:footnote>
  <w:footnote w:type="continuationSeparator" w:id="0">
    <w:p w14:paraId="284EC765" w14:textId="77777777" w:rsidR="00491192" w:rsidRDefault="004911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21F6F"/>
    <w:rsid w:val="00256F54"/>
    <w:rsid w:val="002765E4"/>
    <w:rsid w:val="0028720A"/>
    <w:rsid w:val="00294923"/>
    <w:rsid w:val="002B1343"/>
    <w:rsid w:val="002C73C6"/>
    <w:rsid w:val="002D3ABC"/>
    <w:rsid w:val="002E4049"/>
    <w:rsid w:val="002E5716"/>
    <w:rsid w:val="003012A4"/>
    <w:rsid w:val="00304AD3"/>
    <w:rsid w:val="00313CF0"/>
    <w:rsid w:val="00331CA3"/>
    <w:rsid w:val="0033306C"/>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91192"/>
    <w:rsid w:val="004A0694"/>
    <w:rsid w:val="004E15B1"/>
    <w:rsid w:val="00521D86"/>
    <w:rsid w:val="00530D3A"/>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0392"/>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92759"/>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1274</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2023-03-20T08:48:00Z</dcterms:created>
  <dcterms:modified xsi:type="dcterms:W3CDTF">2023-03-20T10:06:00Z</dcterms:modified>
</cp:coreProperties>
</file>