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B7C6F0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240A66">
        <w:rPr>
          <w:rFonts w:ascii="Times New Roman" w:hAnsi="Times New Roman"/>
          <w:spacing w:val="2"/>
        </w:rPr>
        <w:t>žemės sklypui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15448E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w:t>
      </w:r>
      <w:r w:rsidR="00240A66">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A4C8E" w14:textId="77777777" w:rsidR="00116444" w:rsidRDefault="00116444">
      <w:r>
        <w:separator/>
      </w:r>
    </w:p>
  </w:endnote>
  <w:endnote w:type="continuationSeparator" w:id="0">
    <w:p w14:paraId="2273EC43" w14:textId="77777777" w:rsidR="00116444" w:rsidRDefault="0011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6482C" w14:textId="77777777" w:rsidR="00116444" w:rsidRDefault="00116444">
      <w:r>
        <w:separator/>
      </w:r>
    </w:p>
  </w:footnote>
  <w:footnote w:type="continuationSeparator" w:id="0">
    <w:p w14:paraId="0E9CC927" w14:textId="77777777" w:rsidR="00116444" w:rsidRDefault="001164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6444"/>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40A66"/>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2023-03-22T13:04:00Z</dcterms:created>
  <dcterms:modified xsi:type="dcterms:W3CDTF">2023-03-22T13:04:00Z</dcterms:modified>
</cp:coreProperties>
</file>