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9C7DCA3"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9900DE">
        <w:rPr>
          <w:rFonts w:ascii="Times New Roman" w:hAnsi="Times New Roman"/>
        </w:rPr>
        <w:t>balandži</w:t>
      </w:r>
      <w:r w:rsidR="00004884">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484943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823791">
        <w:rPr>
          <w:rFonts w:ascii="Times New Roman" w:hAnsi="Times New Roman"/>
          <w:spacing w:val="2"/>
        </w:rPr>
        <w:t>but</w:t>
      </w:r>
      <w:r w:rsidR="00F07359">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D494387" w14:textId="77777777" w:rsidR="002A2427"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78DE900D"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396C49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823791">
        <w:rPr>
          <w:rFonts w:ascii="Times New Roman" w:hAnsi="Times New Roman"/>
          <w:szCs w:val="24"/>
        </w:rPr>
        <w:t>4</w:t>
      </w:r>
      <w:r w:rsidR="00EA47CA">
        <w:rPr>
          <w:rFonts w:ascii="Times New Roman" w:hAnsi="Times New Roman"/>
          <w:szCs w:val="24"/>
        </w:rPr>
        <w:t>-</w:t>
      </w:r>
      <w:r w:rsidR="003B2AE3">
        <w:rPr>
          <w:rFonts w:ascii="Times New Roman" w:hAnsi="Times New Roman"/>
          <w:szCs w:val="24"/>
        </w:rPr>
        <w:t>0</w:t>
      </w:r>
      <w:r w:rsidR="00823791">
        <w:rPr>
          <w:rFonts w:ascii="Times New Roman" w:hAnsi="Times New Roman"/>
          <w:szCs w:val="24"/>
        </w:rPr>
        <w:t>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B81E7" w14:textId="77777777" w:rsidR="003F5577" w:rsidRDefault="003F5577">
      <w:r>
        <w:separator/>
      </w:r>
    </w:p>
  </w:endnote>
  <w:endnote w:type="continuationSeparator" w:id="0">
    <w:p w14:paraId="21D3D5FD" w14:textId="77777777" w:rsidR="003F5577" w:rsidRDefault="003F5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DD162" w14:textId="77777777" w:rsidR="003F5577" w:rsidRDefault="003F5577">
      <w:r>
        <w:separator/>
      </w:r>
    </w:p>
  </w:footnote>
  <w:footnote w:type="continuationSeparator" w:id="0">
    <w:p w14:paraId="1AECCA7B" w14:textId="77777777" w:rsidR="003F5577" w:rsidRDefault="003F55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92465"/>
    <w:rsid w:val="000A79B8"/>
    <w:rsid w:val="000C1D9E"/>
    <w:rsid w:val="000C3667"/>
    <w:rsid w:val="000C587E"/>
    <w:rsid w:val="00102665"/>
    <w:rsid w:val="001053BB"/>
    <w:rsid w:val="00117499"/>
    <w:rsid w:val="001265F5"/>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01785"/>
    <w:rsid w:val="00221F6F"/>
    <w:rsid w:val="00256F54"/>
    <w:rsid w:val="002765E4"/>
    <w:rsid w:val="0028720A"/>
    <w:rsid w:val="00294923"/>
    <w:rsid w:val="002A2427"/>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AE3"/>
    <w:rsid w:val="003B2BDF"/>
    <w:rsid w:val="003F45F8"/>
    <w:rsid w:val="003F491F"/>
    <w:rsid w:val="003F5577"/>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0479E"/>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A646C"/>
    <w:rsid w:val="007E0C3C"/>
    <w:rsid w:val="007F1BB0"/>
    <w:rsid w:val="00823791"/>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900DE"/>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60A52"/>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BF4988"/>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93694"/>
    <w:rsid w:val="00EA47CA"/>
    <w:rsid w:val="00EB2FB2"/>
    <w:rsid w:val="00EB3E7D"/>
    <w:rsid w:val="00EB7916"/>
    <w:rsid w:val="00ED113F"/>
    <w:rsid w:val="00EE18AC"/>
    <w:rsid w:val="00EE2CE3"/>
    <w:rsid w:val="00F01EF6"/>
    <w:rsid w:val="00F05213"/>
    <w:rsid w:val="00F07359"/>
    <w:rsid w:val="00F42E7C"/>
    <w:rsid w:val="00F554B2"/>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2023-04-07T10:49:00Z</dcterms:created>
  <dcterms:modified xsi:type="dcterms:W3CDTF">2023-04-07T10:49:00Z</dcterms:modified>
</cp:coreProperties>
</file>