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00036A49"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FE0EDA">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19C7DCA3" w:rsidR="00EA47CA" w:rsidRDefault="00AC4612" w:rsidP="00EA47CA">
      <w:pPr>
        <w:tabs>
          <w:tab w:val="left" w:pos="6804"/>
        </w:tabs>
        <w:jc w:val="center"/>
        <w:rPr>
          <w:rFonts w:ascii="Times New Roman" w:hAnsi="Times New Roman"/>
        </w:rPr>
      </w:pPr>
      <w:r>
        <w:rPr>
          <w:rFonts w:ascii="Times New Roman" w:hAnsi="Times New Roman"/>
        </w:rPr>
        <w:t>202</w:t>
      </w:r>
      <w:r w:rsidR="000122FE">
        <w:rPr>
          <w:rFonts w:ascii="Times New Roman" w:hAnsi="Times New Roman"/>
        </w:rPr>
        <w:t>3</w:t>
      </w:r>
      <w:r>
        <w:rPr>
          <w:rFonts w:ascii="Times New Roman" w:hAnsi="Times New Roman"/>
        </w:rPr>
        <w:t xml:space="preserve"> m. </w:t>
      </w:r>
      <w:r w:rsidR="009900DE">
        <w:rPr>
          <w:rFonts w:ascii="Times New Roman" w:hAnsi="Times New Roman"/>
        </w:rPr>
        <w:t>balandži</w:t>
      </w:r>
      <w:r w:rsidR="00004884">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556EC4">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3647A10B" w:rsidR="00EA47CA" w:rsidRDefault="00EA47CA" w:rsidP="00556EC4">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s</w:t>
      </w:r>
      <w:r w:rsidR="00FE0EDA">
        <w:rPr>
          <w:rFonts w:ascii="Times New Roman" w:hAnsi="Times New Roman"/>
          <w:spacing w:val="2"/>
        </w:rPr>
        <w:t>ą</w:t>
      </w:r>
      <w:r w:rsidR="00004884">
        <w:rPr>
          <w:rFonts w:ascii="Times New Roman" w:hAnsi="Times New Roman"/>
          <w:spacing w:val="2"/>
        </w:rPr>
        <w:t xml:space="preserve"> </w:t>
      </w:r>
      <w:r w:rsidR="004D7BAC">
        <w:rPr>
          <w:rFonts w:ascii="Times New Roman" w:hAnsi="Times New Roman"/>
          <w:spacing w:val="2"/>
        </w:rPr>
        <w:t>žemės sklypui</w:t>
      </w:r>
      <w:r w:rsidR="00056464">
        <w:rPr>
          <w:rFonts w:ascii="Times New Roman" w:hAnsi="Times New Roman"/>
          <w:spacing w:val="2"/>
        </w:rPr>
        <w:t xml:space="preserve"> </w:t>
      </w:r>
      <w:r w:rsidR="009C2AE3">
        <w:rPr>
          <w:rFonts w:ascii="Times New Roman" w:hAnsi="Times New Roman"/>
          <w:spacing w:val="2"/>
        </w:rPr>
        <w:t xml:space="preserve">ir statiniui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556EC4">
      <w:pPr>
        <w:spacing w:line="360" w:lineRule="auto"/>
        <w:jc w:val="both"/>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D494387" w14:textId="77777777" w:rsidR="002A2427" w:rsidRDefault="00EA47CA" w:rsidP="00EA47CA">
      <w:pPr>
        <w:tabs>
          <w:tab w:val="left" w:pos="2445"/>
        </w:tabs>
        <w:overflowPunct w:val="0"/>
        <w:rPr>
          <w:rFonts w:ascii="Times New Roman" w:hAnsi="Times New Roman"/>
          <w:szCs w:val="24"/>
        </w:rPr>
      </w:pPr>
      <w:r>
        <w:rPr>
          <w:rFonts w:ascii="Times New Roman" w:hAnsi="Times New Roman"/>
          <w:szCs w:val="24"/>
        </w:rPr>
        <w:t>vyriausioji specialistė</w:t>
      </w:r>
    </w:p>
    <w:p w14:paraId="1E1AC302" w14:textId="78DE900D"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 </w:t>
      </w: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3165D463"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0122FE">
        <w:rPr>
          <w:rFonts w:ascii="Times New Roman" w:hAnsi="Times New Roman"/>
          <w:szCs w:val="24"/>
        </w:rPr>
        <w:t>3</w:t>
      </w:r>
      <w:r>
        <w:rPr>
          <w:rFonts w:ascii="Times New Roman" w:hAnsi="Times New Roman"/>
          <w:szCs w:val="24"/>
        </w:rPr>
        <w:t>-</w:t>
      </w:r>
      <w:r w:rsidR="000122FE">
        <w:rPr>
          <w:rFonts w:ascii="Times New Roman" w:hAnsi="Times New Roman"/>
          <w:szCs w:val="24"/>
        </w:rPr>
        <w:t>0</w:t>
      </w:r>
      <w:r w:rsidR="00823791">
        <w:rPr>
          <w:rFonts w:ascii="Times New Roman" w:hAnsi="Times New Roman"/>
          <w:szCs w:val="24"/>
        </w:rPr>
        <w:t>4</w:t>
      </w:r>
      <w:r w:rsidR="00EA47CA">
        <w:rPr>
          <w:rFonts w:ascii="Times New Roman" w:hAnsi="Times New Roman"/>
          <w:szCs w:val="24"/>
        </w:rPr>
        <w:t>-</w:t>
      </w:r>
      <w:r w:rsidR="004D7BAC">
        <w:rPr>
          <w:rFonts w:ascii="Times New Roman" w:hAnsi="Times New Roman"/>
          <w:szCs w:val="24"/>
        </w:rPr>
        <w:t>18</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384B4F" w14:textId="77777777" w:rsidR="007D28FE" w:rsidRDefault="007D28FE">
      <w:r>
        <w:separator/>
      </w:r>
    </w:p>
  </w:endnote>
  <w:endnote w:type="continuationSeparator" w:id="0">
    <w:p w14:paraId="576FADF6" w14:textId="77777777" w:rsidR="007D28FE" w:rsidRDefault="007D28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747EEF" w14:textId="77777777" w:rsidR="007D28FE" w:rsidRDefault="007D28FE">
      <w:r>
        <w:separator/>
      </w:r>
    </w:p>
  </w:footnote>
  <w:footnote w:type="continuationSeparator" w:id="0">
    <w:p w14:paraId="2B95F210" w14:textId="77777777" w:rsidR="007D28FE" w:rsidRDefault="007D28F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04884"/>
    <w:rsid w:val="000122FE"/>
    <w:rsid w:val="00023B9C"/>
    <w:rsid w:val="00037D5A"/>
    <w:rsid w:val="00056464"/>
    <w:rsid w:val="00080766"/>
    <w:rsid w:val="00092465"/>
    <w:rsid w:val="000A79B8"/>
    <w:rsid w:val="000C1D9E"/>
    <w:rsid w:val="000C3667"/>
    <w:rsid w:val="000C587E"/>
    <w:rsid w:val="00102665"/>
    <w:rsid w:val="001053BB"/>
    <w:rsid w:val="00117499"/>
    <w:rsid w:val="001265F5"/>
    <w:rsid w:val="0013678A"/>
    <w:rsid w:val="00161BC4"/>
    <w:rsid w:val="0017647B"/>
    <w:rsid w:val="001820D5"/>
    <w:rsid w:val="0018440B"/>
    <w:rsid w:val="00186AAA"/>
    <w:rsid w:val="00191FDC"/>
    <w:rsid w:val="001A2247"/>
    <w:rsid w:val="001B2941"/>
    <w:rsid w:val="001D1CEE"/>
    <w:rsid w:val="001D38EF"/>
    <w:rsid w:val="001E7250"/>
    <w:rsid w:val="001E7657"/>
    <w:rsid w:val="001E77D7"/>
    <w:rsid w:val="00201785"/>
    <w:rsid w:val="00221F6F"/>
    <w:rsid w:val="00256F54"/>
    <w:rsid w:val="002765E4"/>
    <w:rsid w:val="0028720A"/>
    <w:rsid w:val="00294923"/>
    <w:rsid w:val="002A2427"/>
    <w:rsid w:val="002B1343"/>
    <w:rsid w:val="002C73C6"/>
    <w:rsid w:val="002D3ABC"/>
    <w:rsid w:val="002E4049"/>
    <w:rsid w:val="002E5716"/>
    <w:rsid w:val="00304AD3"/>
    <w:rsid w:val="00313CF0"/>
    <w:rsid w:val="00331CA3"/>
    <w:rsid w:val="00337D64"/>
    <w:rsid w:val="00341958"/>
    <w:rsid w:val="00342E29"/>
    <w:rsid w:val="003479CC"/>
    <w:rsid w:val="003A0C31"/>
    <w:rsid w:val="003A5BAB"/>
    <w:rsid w:val="003B2AE3"/>
    <w:rsid w:val="003B2BDF"/>
    <w:rsid w:val="003F45F8"/>
    <w:rsid w:val="003F491F"/>
    <w:rsid w:val="00401817"/>
    <w:rsid w:val="00403155"/>
    <w:rsid w:val="0042520D"/>
    <w:rsid w:val="00434111"/>
    <w:rsid w:val="00435ADB"/>
    <w:rsid w:val="004427D6"/>
    <w:rsid w:val="004542D2"/>
    <w:rsid w:val="004A0694"/>
    <w:rsid w:val="004D7BAC"/>
    <w:rsid w:val="004E15B1"/>
    <w:rsid w:val="00521D86"/>
    <w:rsid w:val="00556A57"/>
    <w:rsid w:val="00556EC4"/>
    <w:rsid w:val="00583E25"/>
    <w:rsid w:val="005D2E5B"/>
    <w:rsid w:val="005E4337"/>
    <w:rsid w:val="0060617A"/>
    <w:rsid w:val="00610881"/>
    <w:rsid w:val="00612D57"/>
    <w:rsid w:val="00626254"/>
    <w:rsid w:val="00644D60"/>
    <w:rsid w:val="0066026F"/>
    <w:rsid w:val="00684129"/>
    <w:rsid w:val="00694336"/>
    <w:rsid w:val="006A12D3"/>
    <w:rsid w:val="006D355E"/>
    <w:rsid w:val="006E02B2"/>
    <w:rsid w:val="006F4638"/>
    <w:rsid w:val="0070001E"/>
    <w:rsid w:val="0071303A"/>
    <w:rsid w:val="00727649"/>
    <w:rsid w:val="00737C34"/>
    <w:rsid w:val="007534CE"/>
    <w:rsid w:val="00786135"/>
    <w:rsid w:val="007A47EE"/>
    <w:rsid w:val="007A646C"/>
    <w:rsid w:val="007D28FE"/>
    <w:rsid w:val="007E0C3C"/>
    <w:rsid w:val="007F1BB0"/>
    <w:rsid w:val="00823791"/>
    <w:rsid w:val="00866AC2"/>
    <w:rsid w:val="00870143"/>
    <w:rsid w:val="00894466"/>
    <w:rsid w:val="008B12F2"/>
    <w:rsid w:val="008C1B78"/>
    <w:rsid w:val="008E48BA"/>
    <w:rsid w:val="008E526D"/>
    <w:rsid w:val="008F4809"/>
    <w:rsid w:val="0090373B"/>
    <w:rsid w:val="0090621F"/>
    <w:rsid w:val="00913156"/>
    <w:rsid w:val="00922BF2"/>
    <w:rsid w:val="0092533A"/>
    <w:rsid w:val="00936DB2"/>
    <w:rsid w:val="0094068E"/>
    <w:rsid w:val="00940C20"/>
    <w:rsid w:val="00946C3A"/>
    <w:rsid w:val="00960D08"/>
    <w:rsid w:val="00960D46"/>
    <w:rsid w:val="0098205C"/>
    <w:rsid w:val="00983B3A"/>
    <w:rsid w:val="009900DE"/>
    <w:rsid w:val="009B174C"/>
    <w:rsid w:val="009C2AE3"/>
    <w:rsid w:val="009C4EAB"/>
    <w:rsid w:val="009D3CB7"/>
    <w:rsid w:val="009D6B3D"/>
    <w:rsid w:val="009E0A0D"/>
    <w:rsid w:val="009E4648"/>
    <w:rsid w:val="009E5668"/>
    <w:rsid w:val="009F065C"/>
    <w:rsid w:val="00A37928"/>
    <w:rsid w:val="00A37A36"/>
    <w:rsid w:val="00A517B1"/>
    <w:rsid w:val="00A54073"/>
    <w:rsid w:val="00A540A0"/>
    <w:rsid w:val="00A54DBC"/>
    <w:rsid w:val="00A60A52"/>
    <w:rsid w:val="00A92CB4"/>
    <w:rsid w:val="00AA7A9D"/>
    <w:rsid w:val="00AC4612"/>
    <w:rsid w:val="00AE41FB"/>
    <w:rsid w:val="00AE7378"/>
    <w:rsid w:val="00AF06F6"/>
    <w:rsid w:val="00AF4222"/>
    <w:rsid w:val="00B35CB5"/>
    <w:rsid w:val="00B51684"/>
    <w:rsid w:val="00B57CA6"/>
    <w:rsid w:val="00B65FD9"/>
    <w:rsid w:val="00B75F85"/>
    <w:rsid w:val="00B90BBE"/>
    <w:rsid w:val="00BB5F1A"/>
    <w:rsid w:val="00BB732F"/>
    <w:rsid w:val="00BC403A"/>
    <w:rsid w:val="00BE1E33"/>
    <w:rsid w:val="00BE4C6A"/>
    <w:rsid w:val="00BE6D25"/>
    <w:rsid w:val="00BF086F"/>
    <w:rsid w:val="00BF4988"/>
    <w:rsid w:val="00C2225A"/>
    <w:rsid w:val="00C838D9"/>
    <w:rsid w:val="00C84A75"/>
    <w:rsid w:val="00C921BD"/>
    <w:rsid w:val="00CA67DC"/>
    <w:rsid w:val="00CA6ECE"/>
    <w:rsid w:val="00CE7EBE"/>
    <w:rsid w:val="00CF0B60"/>
    <w:rsid w:val="00CF7F5D"/>
    <w:rsid w:val="00D00A05"/>
    <w:rsid w:val="00D1125D"/>
    <w:rsid w:val="00D21A10"/>
    <w:rsid w:val="00D63DD1"/>
    <w:rsid w:val="00DB2CEC"/>
    <w:rsid w:val="00DC1D08"/>
    <w:rsid w:val="00DD291E"/>
    <w:rsid w:val="00DD47CE"/>
    <w:rsid w:val="00E02A9F"/>
    <w:rsid w:val="00E15B8E"/>
    <w:rsid w:val="00E25F6F"/>
    <w:rsid w:val="00E37182"/>
    <w:rsid w:val="00E412B4"/>
    <w:rsid w:val="00E7105B"/>
    <w:rsid w:val="00E803E0"/>
    <w:rsid w:val="00E918BB"/>
    <w:rsid w:val="00E93694"/>
    <w:rsid w:val="00EA47CA"/>
    <w:rsid w:val="00EB2FB2"/>
    <w:rsid w:val="00EB3E7D"/>
    <w:rsid w:val="00EB7916"/>
    <w:rsid w:val="00ED113F"/>
    <w:rsid w:val="00EE18AC"/>
    <w:rsid w:val="00EE2CE3"/>
    <w:rsid w:val="00F01EF6"/>
    <w:rsid w:val="00F05213"/>
    <w:rsid w:val="00F07359"/>
    <w:rsid w:val="00F42E7C"/>
    <w:rsid w:val="00F554B2"/>
    <w:rsid w:val="00F75D56"/>
    <w:rsid w:val="00FA66DA"/>
    <w:rsid w:val="00FC1416"/>
    <w:rsid w:val="00FD2495"/>
    <w:rsid w:val="00FE0ED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2</TotalTime>
  <Pages>1</Pages>
  <Words>178</Words>
  <Characters>1292</Characters>
  <Application>Microsoft Office Word</Application>
  <DocSecurity>0</DocSecurity>
  <Lines>10</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1468</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Rita Vaičiūnienė</cp:lastModifiedBy>
  <cp:revision>3</cp:revision>
  <cp:lastPrinted>2001-05-23T08:36:00Z</cp:lastPrinted>
  <dcterms:created xsi:type="dcterms:W3CDTF">2023-04-18T07:52:00Z</dcterms:created>
  <dcterms:modified xsi:type="dcterms:W3CDTF">2023-04-18T11:20:00Z</dcterms:modified>
</cp:coreProperties>
</file>