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46202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C46BA67" wp14:editId="3069CA2D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90D433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59296A7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4E62B14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2D0F5B8F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413846C1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26FF30BB" w14:textId="21B9CFE2" w:rsidR="00972229" w:rsidRPr="00521BD6" w:rsidRDefault="00972229" w:rsidP="00972229">
      <w:pPr>
        <w:jc w:val="center"/>
        <w:rPr>
          <w:rFonts w:ascii="Times New Roman" w:hAnsi="Times New Roman"/>
          <w:b/>
        </w:rPr>
      </w:pPr>
      <w:r w:rsidRPr="00521BD6">
        <w:rPr>
          <w:rFonts w:ascii="Times New Roman" w:hAnsi="Times New Roman"/>
          <w:b/>
        </w:rPr>
        <w:t xml:space="preserve">DĖL </w:t>
      </w:r>
      <w:r w:rsidR="0022546C">
        <w:rPr>
          <w:rFonts w:ascii="Times New Roman" w:hAnsi="Times New Roman"/>
          <w:b/>
        </w:rPr>
        <w:t>ŠAKIŲ RAJONO SAVIVALDYBĖS ADMINISTRACIJOS DIREKTORIAUS 2023 M. BALANDŽIO 6 D. ĮSAKYMO NR. AT-34</w:t>
      </w:r>
      <w:r w:rsidR="00836447">
        <w:rPr>
          <w:rFonts w:ascii="Times New Roman" w:hAnsi="Times New Roman"/>
          <w:b/>
        </w:rPr>
        <w:t>2</w:t>
      </w:r>
      <w:r w:rsidR="0022546C">
        <w:rPr>
          <w:rFonts w:ascii="Times New Roman" w:hAnsi="Times New Roman"/>
          <w:b/>
        </w:rPr>
        <w:t xml:space="preserve"> „DĖL </w:t>
      </w:r>
      <w:r w:rsidRPr="00521BD6">
        <w:rPr>
          <w:rFonts w:ascii="Times New Roman" w:hAnsi="Times New Roman"/>
          <w:b/>
        </w:rPr>
        <w:t>LĖŠŲ SKYRIMO</w:t>
      </w:r>
      <w:r w:rsidR="0022546C">
        <w:rPr>
          <w:rFonts w:ascii="Times New Roman" w:hAnsi="Times New Roman"/>
          <w:b/>
        </w:rPr>
        <w:t>“ PAKEITIMO</w:t>
      </w:r>
    </w:p>
    <w:p w14:paraId="26FD4EE0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5EC7B227" w14:textId="13FC4B25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0057BF">
        <w:rPr>
          <w:rFonts w:ascii="Times New Roman" w:hAnsi="Times New Roman"/>
        </w:rPr>
        <w:t>2</w:t>
      </w:r>
      <w:r w:rsidR="007B2AC8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9F455B">
        <w:rPr>
          <w:rFonts w:ascii="Times New Roman" w:hAnsi="Times New Roman"/>
        </w:rPr>
        <w:t>balandžio</w:t>
      </w:r>
      <w:r>
        <w:rPr>
          <w:rFonts w:ascii="Times New Roman" w:hAnsi="Times New Roman"/>
        </w:rPr>
        <w:t xml:space="preserve"> </w:t>
      </w:r>
      <w:r w:rsidR="0022546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d. </w:t>
      </w:r>
      <w:r w:rsidR="00BE6D25">
        <w:rPr>
          <w:rFonts w:ascii="Times New Roman" w:hAnsi="Times New Roman"/>
        </w:rPr>
        <w:t xml:space="preserve"> Nr.</w:t>
      </w:r>
      <w:r w:rsidR="006A3877">
        <w:rPr>
          <w:rFonts w:ascii="Times New Roman" w:hAnsi="Times New Roman"/>
        </w:rPr>
        <w:t xml:space="preserve"> AT- </w:t>
      </w:r>
    </w:p>
    <w:p w14:paraId="2E0A66A6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010B808" w14:textId="77777777" w:rsidR="00972229" w:rsidRDefault="00972229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7C7100EA" w14:textId="77777777" w:rsidR="007A10D9" w:rsidRDefault="007A10D9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EA3152A" w14:textId="6B8990EC" w:rsidR="00836447" w:rsidRDefault="0022546C" w:rsidP="00A20444">
      <w:pPr>
        <w:tabs>
          <w:tab w:val="left" w:pos="1242"/>
        </w:tabs>
        <w:spacing w:line="360" w:lineRule="auto"/>
        <w:ind w:firstLine="720"/>
        <w:jc w:val="both"/>
      </w:pPr>
      <w:r>
        <w:t>P a k e i č i u Šakių rajono savivaldybės administracijos direktoriaus 2023 m. balandžio 6 d. įsakymo Nr. AT-34</w:t>
      </w:r>
      <w:r w:rsidR="00836447">
        <w:t>2</w:t>
      </w:r>
      <w:r>
        <w:t xml:space="preserve"> „Dėl lėšų skyrimo“ 4.1 p</w:t>
      </w:r>
      <w:r w:rsidR="00836447">
        <w:t>apunktį ir jį išdėstau taip:</w:t>
      </w:r>
    </w:p>
    <w:p w14:paraId="6F68314D" w14:textId="23AA1F12" w:rsidR="0022546C" w:rsidRDefault="00836447" w:rsidP="00A20444">
      <w:pPr>
        <w:tabs>
          <w:tab w:val="left" w:pos="1242"/>
        </w:tabs>
        <w:spacing w:line="360" w:lineRule="auto"/>
        <w:ind w:firstLine="720"/>
        <w:jc w:val="both"/>
      </w:pPr>
      <w:r>
        <w:t xml:space="preserve">„4.1. </w:t>
      </w:r>
      <w:r w:rsidR="0022546C">
        <w:t>Lėšas nukreipti į valstybės funkciją 08.04.01.01. į ekonominę funkciją 2.2.1.1.1.30</w:t>
      </w:r>
      <w:r w:rsidR="00A20444">
        <w:t>;</w:t>
      </w:r>
      <w:r w:rsidR="00395BFB">
        <w:t>“</w:t>
      </w:r>
      <w:r w:rsidR="00A20444">
        <w:t>.</w:t>
      </w:r>
    </w:p>
    <w:p w14:paraId="4DD1621D" w14:textId="5E4A82D2" w:rsidR="007A10D9" w:rsidRPr="00F7256C" w:rsidRDefault="00972229" w:rsidP="00A20444">
      <w:pPr>
        <w:spacing w:line="360" w:lineRule="auto"/>
        <w:ind w:firstLine="720"/>
        <w:jc w:val="both"/>
        <w:rPr>
          <w:rStyle w:val="uficommentbody"/>
          <w:rFonts w:ascii="Times New Roman" w:hAnsi="Times New Roman"/>
          <w:szCs w:val="24"/>
        </w:rPr>
      </w:pPr>
      <w:r w:rsidRPr="00F7256C">
        <w:rPr>
          <w:rStyle w:val="uficommentbody"/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</w:t>
      </w:r>
      <w:r w:rsidR="006C7C49" w:rsidRPr="00F7256C">
        <w:rPr>
          <w:rStyle w:val="uficommentbody"/>
          <w:rFonts w:ascii="Times New Roman" w:hAnsi="Times New Roman"/>
          <w:szCs w:val="24"/>
        </w:rPr>
        <w:t>:</w:t>
      </w:r>
      <w:r w:rsidRPr="00F7256C">
        <w:rPr>
          <w:rStyle w:val="uficommentbody"/>
          <w:rFonts w:ascii="Times New Roman" w:hAnsi="Times New Roman"/>
          <w:szCs w:val="24"/>
        </w:rPr>
        <w:t xml:space="preserve"> A. Mickevičiaus g. 8A, Kaunas.</w:t>
      </w:r>
    </w:p>
    <w:p w14:paraId="7CCC1F62" w14:textId="3DDCDF8C" w:rsidR="00846C3B" w:rsidRPr="00F7256C" w:rsidRDefault="00846C3B" w:rsidP="00F35692">
      <w:pPr>
        <w:spacing w:line="360" w:lineRule="auto"/>
        <w:jc w:val="both"/>
        <w:rPr>
          <w:rStyle w:val="uficommentbody"/>
          <w:rFonts w:ascii="Times New Roman" w:hAnsi="Times New Roman"/>
          <w:szCs w:val="24"/>
        </w:rPr>
      </w:pPr>
    </w:p>
    <w:p w14:paraId="5D78DBE5" w14:textId="77777777" w:rsidR="00846C3B" w:rsidRPr="00F7256C" w:rsidRDefault="00846C3B" w:rsidP="00F35692">
      <w:pPr>
        <w:spacing w:line="360" w:lineRule="auto"/>
        <w:jc w:val="both"/>
        <w:rPr>
          <w:rFonts w:ascii="Times New Roman" w:hAnsi="Times New Roman"/>
          <w:szCs w:val="24"/>
        </w:rPr>
      </w:pPr>
    </w:p>
    <w:p w14:paraId="44690409" w14:textId="41F823D0" w:rsidR="007A10D9" w:rsidRPr="00F7256C" w:rsidRDefault="00972229" w:rsidP="00A20444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  <w:r w:rsidRPr="00F7256C">
        <w:rPr>
          <w:rFonts w:ascii="Times New Roman" w:hAnsi="Times New Roman"/>
          <w:szCs w:val="24"/>
        </w:rPr>
        <w:t>Administracijos direktorius</w:t>
      </w:r>
      <w:r w:rsidR="00A20444">
        <w:rPr>
          <w:rFonts w:ascii="Times New Roman" w:hAnsi="Times New Roman"/>
          <w:szCs w:val="24"/>
        </w:rPr>
        <w:tab/>
      </w:r>
      <w:r w:rsidRPr="00F7256C">
        <w:rPr>
          <w:rFonts w:ascii="Times New Roman" w:hAnsi="Times New Roman"/>
          <w:szCs w:val="24"/>
        </w:rPr>
        <w:t>Dainius Grincevičius</w:t>
      </w:r>
    </w:p>
    <w:p w14:paraId="7DE9394A" w14:textId="7747D573" w:rsidR="00846C3B" w:rsidRPr="00F7256C" w:rsidRDefault="00846C3B" w:rsidP="007A10D9">
      <w:pPr>
        <w:rPr>
          <w:rFonts w:ascii="Times New Roman" w:hAnsi="Times New Roman"/>
          <w:szCs w:val="24"/>
        </w:rPr>
      </w:pPr>
    </w:p>
    <w:p w14:paraId="19D4950A" w14:textId="0B6668A4" w:rsidR="00846C3B" w:rsidRPr="00F7256C" w:rsidRDefault="00846C3B" w:rsidP="007A10D9">
      <w:pPr>
        <w:rPr>
          <w:rFonts w:ascii="Times New Roman" w:hAnsi="Times New Roman"/>
          <w:szCs w:val="24"/>
        </w:rPr>
      </w:pPr>
    </w:p>
    <w:p w14:paraId="72C92468" w14:textId="298698E7" w:rsidR="00846C3B" w:rsidRPr="00F7256C" w:rsidRDefault="00846C3B" w:rsidP="007A10D9">
      <w:pPr>
        <w:rPr>
          <w:rFonts w:ascii="Times New Roman" w:hAnsi="Times New Roman"/>
          <w:szCs w:val="24"/>
        </w:rPr>
      </w:pPr>
    </w:p>
    <w:p w14:paraId="2BA497C8" w14:textId="645FA088" w:rsidR="00846C3B" w:rsidRPr="00F7256C" w:rsidRDefault="00846C3B" w:rsidP="007A10D9">
      <w:pPr>
        <w:rPr>
          <w:rFonts w:ascii="Times New Roman" w:hAnsi="Times New Roman"/>
          <w:szCs w:val="24"/>
        </w:rPr>
      </w:pPr>
    </w:p>
    <w:p w14:paraId="439E692F" w14:textId="2F35F981" w:rsidR="00846C3B" w:rsidRPr="00F7256C" w:rsidRDefault="00846C3B" w:rsidP="007A10D9">
      <w:pPr>
        <w:rPr>
          <w:rFonts w:ascii="Times New Roman" w:hAnsi="Times New Roman"/>
          <w:szCs w:val="24"/>
        </w:rPr>
      </w:pPr>
    </w:p>
    <w:p w14:paraId="44B1A401" w14:textId="6DED818B" w:rsidR="00846C3B" w:rsidRDefault="00846C3B" w:rsidP="007A10D9">
      <w:pPr>
        <w:rPr>
          <w:rFonts w:ascii="Times New Roman" w:hAnsi="Times New Roman"/>
          <w:sz w:val="22"/>
          <w:szCs w:val="22"/>
        </w:rPr>
      </w:pPr>
    </w:p>
    <w:p w14:paraId="4B8FA0C4" w14:textId="60174F00" w:rsidR="00846C3B" w:rsidRDefault="00846C3B" w:rsidP="007A10D9">
      <w:pPr>
        <w:rPr>
          <w:rFonts w:ascii="Times New Roman" w:hAnsi="Times New Roman"/>
          <w:sz w:val="22"/>
          <w:szCs w:val="22"/>
        </w:rPr>
      </w:pPr>
    </w:p>
    <w:p w14:paraId="793E9DFF" w14:textId="77777777" w:rsidR="00846C3B" w:rsidRPr="00846C3B" w:rsidRDefault="00846C3B" w:rsidP="007A10D9">
      <w:pPr>
        <w:rPr>
          <w:rFonts w:ascii="Times New Roman" w:hAnsi="Times New Roman"/>
          <w:sz w:val="22"/>
          <w:szCs w:val="22"/>
        </w:rPr>
      </w:pPr>
    </w:p>
    <w:p w14:paraId="0BCCB6FF" w14:textId="77777777" w:rsidR="007A10D9" w:rsidRPr="00846C3B" w:rsidRDefault="007A10D9" w:rsidP="007A10D9">
      <w:pPr>
        <w:rPr>
          <w:rFonts w:ascii="Times New Roman" w:hAnsi="Times New Roman"/>
          <w:sz w:val="22"/>
          <w:szCs w:val="22"/>
        </w:rPr>
      </w:pPr>
    </w:p>
    <w:p w14:paraId="4795136D" w14:textId="77777777" w:rsidR="00F35692" w:rsidRPr="00A20444" w:rsidRDefault="00F35692" w:rsidP="00F3569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A20444">
        <w:rPr>
          <w:rFonts w:ascii="Times New Roman" w:hAnsi="Times New Roman"/>
          <w:szCs w:val="24"/>
        </w:rPr>
        <w:t>Parengė</w:t>
      </w:r>
      <w:r w:rsidRPr="00A20444">
        <w:rPr>
          <w:rFonts w:ascii="Times New Roman" w:hAnsi="Times New Roman"/>
          <w:szCs w:val="24"/>
        </w:rPr>
        <w:tab/>
      </w:r>
      <w:r w:rsidRPr="00A20444">
        <w:rPr>
          <w:rFonts w:ascii="Times New Roman" w:hAnsi="Times New Roman"/>
          <w:szCs w:val="24"/>
        </w:rPr>
        <w:tab/>
      </w:r>
    </w:p>
    <w:p w14:paraId="3D171EAE" w14:textId="77777777" w:rsidR="00F35692" w:rsidRPr="00A20444" w:rsidRDefault="00F35692" w:rsidP="00F35692">
      <w:pPr>
        <w:overflowPunct w:val="0"/>
        <w:rPr>
          <w:rFonts w:ascii="Times New Roman" w:hAnsi="Times New Roman"/>
          <w:szCs w:val="24"/>
        </w:rPr>
      </w:pPr>
      <w:r w:rsidRPr="00A20444">
        <w:rPr>
          <w:rFonts w:ascii="Times New Roman" w:hAnsi="Times New Roman"/>
          <w:szCs w:val="24"/>
        </w:rPr>
        <w:t>Administracijos vyriausioji specialistė</w:t>
      </w:r>
    </w:p>
    <w:p w14:paraId="3B00CA22" w14:textId="77777777" w:rsidR="00F35692" w:rsidRPr="00A20444" w:rsidRDefault="00F35692" w:rsidP="00F35692">
      <w:pPr>
        <w:overflowPunct w:val="0"/>
        <w:rPr>
          <w:rFonts w:ascii="Times New Roman" w:hAnsi="Times New Roman"/>
          <w:szCs w:val="24"/>
        </w:rPr>
      </w:pPr>
      <w:r w:rsidRPr="00A20444">
        <w:rPr>
          <w:rFonts w:ascii="Times New Roman" w:hAnsi="Times New Roman"/>
          <w:szCs w:val="24"/>
        </w:rPr>
        <w:t>(jaunimo reikalų koordinatorė)</w:t>
      </w:r>
    </w:p>
    <w:p w14:paraId="28575AC9" w14:textId="77777777" w:rsidR="00F35692" w:rsidRPr="00A20444" w:rsidRDefault="00F35692" w:rsidP="00F35692">
      <w:pPr>
        <w:overflowPunct w:val="0"/>
        <w:rPr>
          <w:rFonts w:ascii="Times New Roman" w:hAnsi="Times New Roman"/>
          <w:szCs w:val="24"/>
        </w:rPr>
      </w:pPr>
    </w:p>
    <w:p w14:paraId="3A42A218" w14:textId="77777777" w:rsidR="007A10D9" w:rsidRPr="00A20444" w:rsidRDefault="00F35692" w:rsidP="00F35692">
      <w:pPr>
        <w:overflowPunct w:val="0"/>
        <w:rPr>
          <w:rFonts w:ascii="Times New Roman" w:hAnsi="Times New Roman"/>
          <w:szCs w:val="24"/>
        </w:rPr>
      </w:pPr>
      <w:r w:rsidRPr="00A20444">
        <w:rPr>
          <w:rFonts w:ascii="Times New Roman" w:hAnsi="Times New Roman"/>
          <w:szCs w:val="24"/>
        </w:rPr>
        <w:t>Danutė Jurgutienė</w:t>
      </w:r>
    </w:p>
    <w:p w14:paraId="29513ABA" w14:textId="28C2AD66" w:rsidR="00F35692" w:rsidRPr="00A20444" w:rsidRDefault="00F35692" w:rsidP="00F35692">
      <w:pPr>
        <w:overflowPunct w:val="0"/>
        <w:rPr>
          <w:rFonts w:ascii="Times New Roman" w:hAnsi="Times New Roman"/>
          <w:szCs w:val="24"/>
        </w:rPr>
      </w:pPr>
      <w:r w:rsidRPr="00A20444">
        <w:rPr>
          <w:rFonts w:ascii="Times New Roman" w:hAnsi="Times New Roman"/>
          <w:szCs w:val="24"/>
        </w:rPr>
        <w:t>20</w:t>
      </w:r>
      <w:r w:rsidR="00DE329F" w:rsidRPr="00A20444">
        <w:rPr>
          <w:rFonts w:ascii="Times New Roman" w:hAnsi="Times New Roman"/>
          <w:szCs w:val="24"/>
        </w:rPr>
        <w:t>2</w:t>
      </w:r>
      <w:r w:rsidR="00935EFB" w:rsidRPr="00A20444">
        <w:rPr>
          <w:rFonts w:ascii="Times New Roman" w:hAnsi="Times New Roman"/>
          <w:szCs w:val="24"/>
        </w:rPr>
        <w:t>3</w:t>
      </w:r>
      <w:r w:rsidRPr="00A20444">
        <w:rPr>
          <w:rFonts w:ascii="Times New Roman" w:hAnsi="Times New Roman"/>
          <w:szCs w:val="24"/>
        </w:rPr>
        <w:t>-0</w:t>
      </w:r>
      <w:r w:rsidR="00502FDA" w:rsidRPr="00A20444">
        <w:rPr>
          <w:rFonts w:ascii="Times New Roman" w:hAnsi="Times New Roman"/>
          <w:szCs w:val="24"/>
        </w:rPr>
        <w:t>4</w:t>
      </w:r>
      <w:r w:rsidRPr="00A20444">
        <w:rPr>
          <w:rFonts w:ascii="Times New Roman" w:hAnsi="Times New Roman"/>
          <w:szCs w:val="24"/>
        </w:rPr>
        <w:t>-</w:t>
      </w:r>
      <w:r w:rsidR="00395BFB" w:rsidRPr="00A20444">
        <w:rPr>
          <w:rFonts w:ascii="Times New Roman" w:hAnsi="Times New Roman"/>
          <w:szCs w:val="24"/>
        </w:rPr>
        <w:t>17</w:t>
      </w:r>
    </w:p>
    <w:sectPr w:rsidR="00F35692" w:rsidRPr="00A20444" w:rsidSect="00640260">
      <w:headerReference w:type="even" r:id="rId8"/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2ED808" w14:textId="77777777" w:rsidR="0061046E" w:rsidRDefault="0061046E">
      <w:r>
        <w:separator/>
      </w:r>
    </w:p>
  </w:endnote>
  <w:endnote w:type="continuationSeparator" w:id="0">
    <w:p w14:paraId="02C0F434" w14:textId="77777777" w:rsidR="0061046E" w:rsidRDefault="006104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CC411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13CC56" w14:textId="77777777" w:rsidR="0061046E" w:rsidRDefault="0061046E">
      <w:r>
        <w:separator/>
      </w:r>
    </w:p>
  </w:footnote>
  <w:footnote w:type="continuationSeparator" w:id="0">
    <w:p w14:paraId="667710A4" w14:textId="77777777" w:rsidR="0061046E" w:rsidRDefault="006104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4845772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DE506E2" w14:textId="7B2D0D42" w:rsidR="00640260" w:rsidRDefault="00640260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6A29982" w14:textId="77777777" w:rsidR="007A10D9" w:rsidRDefault="007A10D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1208057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227254F" w14:textId="2193D228" w:rsidR="00640260" w:rsidRDefault="00640260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A30388C" w14:textId="77777777" w:rsidR="00640260" w:rsidRDefault="00640260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0175EA"/>
    <w:multiLevelType w:val="hybridMultilevel"/>
    <w:tmpl w:val="523E8F1C"/>
    <w:lvl w:ilvl="0" w:tplc="E75EC7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945958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7BF"/>
    <w:rsid w:val="00017330"/>
    <w:rsid w:val="00072C3E"/>
    <w:rsid w:val="00076B51"/>
    <w:rsid w:val="00083FD8"/>
    <w:rsid w:val="000B3E67"/>
    <w:rsid w:val="000F6D60"/>
    <w:rsid w:val="00117499"/>
    <w:rsid w:val="00126C28"/>
    <w:rsid w:val="00191409"/>
    <w:rsid w:val="001B6743"/>
    <w:rsid w:val="001B7AB9"/>
    <w:rsid w:val="001C6302"/>
    <w:rsid w:val="001D38EF"/>
    <w:rsid w:val="001E7250"/>
    <w:rsid w:val="0022546C"/>
    <w:rsid w:val="002765E4"/>
    <w:rsid w:val="002822CB"/>
    <w:rsid w:val="00284123"/>
    <w:rsid w:val="002861B0"/>
    <w:rsid w:val="0028720A"/>
    <w:rsid w:val="002D3ABC"/>
    <w:rsid w:val="002E037D"/>
    <w:rsid w:val="00313CF0"/>
    <w:rsid w:val="00342E29"/>
    <w:rsid w:val="00395BFB"/>
    <w:rsid w:val="003A0C31"/>
    <w:rsid w:val="003B2569"/>
    <w:rsid w:val="003F20DB"/>
    <w:rsid w:val="003F491F"/>
    <w:rsid w:val="00403310"/>
    <w:rsid w:val="00434111"/>
    <w:rsid w:val="00435ADB"/>
    <w:rsid w:val="0043751E"/>
    <w:rsid w:val="00502256"/>
    <w:rsid w:val="00502FDA"/>
    <w:rsid w:val="00521D86"/>
    <w:rsid w:val="005448D7"/>
    <w:rsid w:val="00576649"/>
    <w:rsid w:val="00576859"/>
    <w:rsid w:val="00583E25"/>
    <w:rsid w:val="006072B8"/>
    <w:rsid w:val="0061046E"/>
    <w:rsid w:val="00610881"/>
    <w:rsid w:val="006223A0"/>
    <w:rsid w:val="00640260"/>
    <w:rsid w:val="00642FD1"/>
    <w:rsid w:val="00664734"/>
    <w:rsid w:val="006A3877"/>
    <w:rsid w:val="006A7785"/>
    <w:rsid w:val="006B3F79"/>
    <w:rsid w:val="006C7C49"/>
    <w:rsid w:val="006D5175"/>
    <w:rsid w:val="006E27F7"/>
    <w:rsid w:val="006F0661"/>
    <w:rsid w:val="0070001E"/>
    <w:rsid w:val="00730860"/>
    <w:rsid w:val="007A10D9"/>
    <w:rsid w:val="007B2AC8"/>
    <w:rsid w:val="007B3217"/>
    <w:rsid w:val="00813BAD"/>
    <w:rsid w:val="00815183"/>
    <w:rsid w:val="00836447"/>
    <w:rsid w:val="00846C3B"/>
    <w:rsid w:val="00865E57"/>
    <w:rsid w:val="008C1B78"/>
    <w:rsid w:val="008C48FF"/>
    <w:rsid w:val="008D15C5"/>
    <w:rsid w:val="008F1CE1"/>
    <w:rsid w:val="008F4809"/>
    <w:rsid w:val="00905D38"/>
    <w:rsid w:val="00935EFB"/>
    <w:rsid w:val="00972229"/>
    <w:rsid w:val="0098205C"/>
    <w:rsid w:val="009C1DD7"/>
    <w:rsid w:val="009C4EAB"/>
    <w:rsid w:val="009C77FA"/>
    <w:rsid w:val="009F065C"/>
    <w:rsid w:val="009F455B"/>
    <w:rsid w:val="00A20444"/>
    <w:rsid w:val="00A27D89"/>
    <w:rsid w:val="00A415AB"/>
    <w:rsid w:val="00A52AE0"/>
    <w:rsid w:val="00A73511"/>
    <w:rsid w:val="00AB06F9"/>
    <w:rsid w:val="00AE7378"/>
    <w:rsid w:val="00B72009"/>
    <w:rsid w:val="00B75F85"/>
    <w:rsid w:val="00B85C5D"/>
    <w:rsid w:val="00BE1E33"/>
    <w:rsid w:val="00BE4C6A"/>
    <w:rsid w:val="00BE6D25"/>
    <w:rsid w:val="00BF647B"/>
    <w:rsid w:val="00C2225A"/>
    <w:rsid w:val="00C46C89"/>
    <w:rsid w:val="00C53BE5"/>
    <w:rsid w:val="00C838D9"/>
    <w:rsid w:val="00C84A75"/>
    <w:rsid w:val="00C921BD"/>
    <w:rsid w:val="00CA67DC"/>
    <w:rsid w:val="00CA6ECE"/>
    <w:rsid w:val="00CE10EB"/>
    <w:rsid w:val="00D17CE8"/>
    <w:rsid w:val="00D876FA"/>
    <w:rsid w:val="00DB47A8"/>
    <w:rsid w:val="00DD4200"/>
    <w:rsid w:val="00DD47CE"/>
    <w:rsid w:val="00DE329F"/>
    <w:rsid w:val="00E26806"/>
    <w:rsid w:val="00E45BCE"/>
    <w:rsid w:val="00E555F8"/>
    <w:rsid w:val="00E775A5"/>
    <w:rsid w:val="00E918BB"/>
    <w:rsid w:val="00ED113F"/>
    <w:rsid w:val="00EE2CE3"/>
    <w:rsid w:val="00EE5A2F"/>
    <w:rsid w:val="00F01EF6"/>
    <w:rsid w:val="00F35692"/>
    <w:rsid w:val="00F7256C"/>
    <w:rsid w:val="00F8517D"/>
    <w:rsid w:val="00F9376B"/>
    <w:rsid w:val="00FC033F"/>
    <w:rsid w:val="00FC248C"/>
    <w:rsid w:val="00FF2EF0"/>
    <w:rsid w:val="00FF4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77D1CC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91409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Numatytasispastraiposriftas"/>
    <w:rsid w:val="00972229"/>
  </w:style>
  <w:style w:type="character" w:customStyle="1" w:styleId="AntratsDiagrama">
    <w:name w:val="Antraštės Diagrama"/>
    <w:basedOn w:val="Numatytasispastraiposriftas"/>
    <w:link w:val="Antrats"/>
    <w:uiPriority w:val="99"/>
    <w:rsid w:val="007A10D9"/>
    <w:rPr>
      <w:rFonts w:ascii="TimesLT" w:hAnsi="TimesLT"/>
      <w:sz w:val="24"/>
    </w:rPr>
  </w:style>
  <w:style w:type="paragraph" w:styleId="Sraopastraipa">
    <w:name w:val="List Paragraph"/>
    <w:basedOn w:val="prastasis"/>
    <w:uiPriority w:val="34"/>
    <w:qFormat/>
    <w:rsid w:val="007B2A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08323C4-93C7-4551-AE2A-D87BF026844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39</TotalTime>
  <Pages>1</Pages>
  <Words>123</Words>
  <Characters>825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947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Rita Vaičiūnienė</cp:lastModifiedBy>
  <cp:revision>6</cp:revision>
  <cp:lastPrinted>2001-05-23T08:36:00Z</cp:lastPrinted>
  <dcterms:created xsi:type="dcterms:W3CDTF">2023-04-17T07:00:00Z</dcterms:created>
  <dcterms:modified xsi:type="dcterms:W3CDTF">2023-04-18T11:47:00Z</dcterms:modified>
</cp:coreProperties>
</file>