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thumbnail" Target="docProps/thumbnail.emf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extended-properties" Target="docProps/app.xml"/><Relationship Id="rId4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C1416" w14:textId="61735AC4" w:rsidR="00097933" w:rsidRPr="00B55422" w:rsidRDefault="003C3934">
      <w:pPr>
        <w:jc w:val="center"/>
        <w:rPr>
          <w:rFonts w:ascii="Times New Roman" w:hAnsi="Times New Roman"/>
          <w:b/>
          <w:lang w:val="lt-LT" w:eastAsia="lt-LT"/>
        </w:rPr>
      </w:pPr>
      <w:r>
        <w:rPr>
          <w:rFonts w:ascii="Times New Roman" w:hAnsi="Times New Roman"/>
          <w:b/>
          <w:lang w:val="lt-LT" w:eastAsia="lt-LT"/>
        </w:rPr>
        <w:t xml:space="preserve"> </w:t>
      </w:r>
      <w:r w:rsidR="00B860DC" w:rsidRPr="00B55422">
        <w:rPr>
          <w:noProof/>
          <w:lang w:val="lt-LT" w:eastAsia="lt-LT" w:bidi="lo-LA"/>
        </w:rPr>
        <w:drawing>
          <wp:inline distT="0" distB="0" distL="0" distR="0" wp14:anchorId="240F6D0C" wp14:editId="7ED738C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B754C" w14:textId="77777777" w:rsidR="00093E2D" w:rsidRPr="00B55422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2D0FAE44" w14:textId="77777777" w:rsidR="00097933" w:rsidRPr="00B55422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 w:rsidRPr="00B55422">
        <w:rPr>
          <w:rFonts w:ascii="Times New Roman" w:hAnsi="Times New Roman"/>
          <w:b/>
          <w:sz w:val="24"/>
          <w:lang w:val="lt-LT"/>
        </w:rPr>
        <w:t xml:space="preserve">ŠAKIŲ RAJONO SAVIVALDYBĖS </w:t>
      </w:r>
      <w:r w:rsidR="005D72B6" w:rsidRPr="00B55422">
        <w:rPr>
          <w:rFonts w:ascii="Times New Roman" w:hAnsi="Times New Roman"/>
          <w:b/>
          <w:sz w:val="24"/>
          <w:lang w:val="lt-LT"/>
        </w:rPr>
        <w:t>TARYBA</w:t>
      </w:r>
    </w:p>
    <w:p w14:paraId="4D9D2F62" w14:textId="77777777" w:rsidR="00097933" w:rsidRPr="00B55422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22FA3C9" w14:textId="77777777" w:rsidR="00097933" w:rsidRPr="00B55422" w:rsidRDefault="005D72B6">
      <w:pPr>
        <w:pStyle w:val="Antrat3"/>
        <w:rPr>
          <w:b/>
          <w:lang w:val="lt-LT"/>
        </w:rPr>
      </w:pPr>
      <w:r w:rsidRPr="00B55422">
        <w:rPr>
          <w:b/>
          <w:lang w:val="lt-LT"/>
        </w:rPr>
        <w:t>SPRENDIMAS</w:t>
      </w:r>
    </w:p>
    <w:p w14:paraId="77F957E1" w14:textId="61B218B3" w:rsidR="00355E49" w:rsidRDefault="00517418">
      <w:pPr>
        <w:tabs>
          <w:tab w:val="left" w:pos="6804"/>
        </w:tabs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517418">
        <w:rPr>
          <w:rFonts w:ascii="Times New Roman" w:hAnsi="Times New Roman"/>
          <w:b/>
          <w:bCs/>
          <w:sz w:val="24"/>
          <w:szCs w:val="24"/>
          <w:lang w:val="lt-LT"/>
        </w:rPr>
        <w:t>D</w:t>
      </w:r>
      <w:r w:rsidRPr="00517418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517418">
        <w:rPr>
          <w:rFonts w:ascii="Times New Roman" w:hAnsi="Times New Roman"/>
          <w:b/>
          <w:bCs/>
          <w:sz w:val="24"/>
          <w:szCs w:val="24"/>
          <w:lang w:val="lt-LT"/>
        </w:rPr>
        <w:t>L STRATEGINIO PLANAVIMO ŠAKI</w:t>
      </w:r>
      <w:r w:rsidRPr="00517418">
        <w:rPr>
          <w:rFonts w:ascii="Times New Roman" w:hAnsi="Times New Roman" w:hint="eastAsia"/>
          <w:b/>
          <w:bCs/>
          <w:sz w:val="24"/>
          <w:szCs w:val="24"/>
          <w:lang w:val="lt-LT"/>
        </w:rPr>
        <w:t>Ų</w:t>
      </w:r>
      <w:r w:rsidRPr="00517418">
        <w:rPr>
          <w:rFonts w:ascii="Times New Roman" w:hAnsi="Times New Roman"/>
          <w:b/>
          <w:bCs/>
          <w:sz w:val="24"/>
          <w:szCs w:val="24"/>
          <w:lang w:val="lt-LT"/>
        </w:rPr>
        <w:t xml:space="preserve"> RAJONO SAVIVALDYB</w:t>
      </w:r>
      <w:r w:rsidRPr="00517418">
        <w:rPr>
          <w:rFonts w:ascii="Times New Roman" w:hAnsi="Times New Roman" w:hint="eastAsia"/>
          <w:b/>
          <w:bCs/>
          <w:sz w:val="24"/>
          <w:szCs w:val="24"/>
          <w:lang w:val="lt-LT"/>
        </w:rPr>
        <w:t>Ė</w:t>
      </w:r>
      <w:r w:rsidRPr="00517418">
        <w:rPr>
          <w:rFonts w:ascii="Times New Roman" w:hAnsi="Times New Roman"/>
          <w:b/>
          <w:bCs/>
          <w:sz w:val="24"/>
          <w:szCs w:val="24"/>
          <w:lang w:val="lt-LT"/>
        </w:rPr>
        <w:t>JE ORGANIZAVIMO TVARKOS APRAŠO PATVIRTINIMO</w:t>
      </w:r>
    </w:p>
    <w:p w14:paraId="086A79DA" w14:textId="77777777" w:rsidR="00517418" w:rsidRDefault="00517418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33AD45AE" w14:textId="4F614ABE" w:rsidR="00097933" w:rsidRPr="00B55422" w:rsidRDefault="001D585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55422">
        <w:rPr>
          <w:rFonts w:ascii="Times New Roman" w:hAnsi="Times New Roman"/>
          <w:sz w:val="24"/>
          <w:szCs w:val="24"/>
          <w:lang w:val="lt-LT"/>
        </w:rPr>
        <w:t>20</w:t>
      </w:r>
      <w:r w:rsidR="00B55422" w:rsidRPr="00B55422">
        <w:rPr>
          <w:rFonts w:ascii="Times New Roman" w:hAnsi="Times New Roman"/>
          <w:sz w:val="24"/>
          <w:szCs w:val="24"/>
          <w:lang w:val="lt-LT"/>
        </w:rPr>
        <w:t>2</w:t>
      </w:r>
      <w:r w:rsidR="00FC690D">
        <w:rPr>
          <w:rFonts w:ascii="Times New Roman" w:hAnsi="Times New Roman"/>
          <w:sz w:val="24"/>
          <w:szCs w:val="24"/>
          <w:lang w:val="lt-LT"/>
        </w:rPr>
        <w:t>3</w:t>
      </w:r>
      <w:r w:rsidRPr="00B55422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E7163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56374">
        <w:rPr>
          <w:rFonts w:ascii="Times New Roman" w:hAnsi="Times New Roman"/>
          <w:sz w:val="24"/>
          <w:szCs w:val="24"/>
          <w:lang w:val="lt-LT"/>
        </w:rPr>
        <w:t>balandžio 2</w:t>
      </w:r>
      <w:r w:rsidR="00FC690D">
        <w:rPr>
          <w:rFonts w:ascii="Times New Roman" w:hAnsi="Times New Roman"/>
          <w:sz w:val="24"/>
          <w:szCs w:val="24"/>
          <w:lang w:val="lt-LT"/>
        </w:rPr>
        <w:t>1</w:t>
      </w:r>
      <w:r w:rsidR="00A83C73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B55422">
        <w:rPr>
          <w:rFonts w:ascii="Times New Roman" w:hAnsi="Times New Roman"/>
          <w:sz w:val="24"/>
          <w:szCs w:val="24"/>
          <w:lang w:val="lt-LT"/>
        </w:rPr>
        <w:t>d.</w:t>
      </w:r>
      <w:r w:rsidR="00CE0C72">
        <w:rPr>
          <w:rFonts w:ascii="Times New Roman" w:hAnsi="Times New Roman"/>
          <w:lang w:val="lt-LT"/>
        </w:rPr>
        <w:t xml:space="preserve"> </w:t>
      </w:r>
      <w:r w:rsidR="00434A6F" w:rsidRPr="00B55422">
        <w:rPr>
          <w:rFonts w:ascii="Times New Roman" w:hAnsi="Times New Roman"/>
          <w:sz w:val="24"/>
          <w:lang w:val="lt-LT"/>
        </w:rPr>
        <w:t>Nr.</w:t>
      </w:r>
      <w:r w:rsidR="00B55422">
        <w:rPr>
          <w:rFonts w:ascii="Times New Roman" w:hAnsi="Times New Roman"/>
          <w:sz w:val="24"/>
          <w:lang w:val="lt-LT"/>
        </w:rPr>
        <w:t xml:space="preserve"> T-</w:t>
      </w:r>
      <w:r w:rsidR="0023355E">
        <w:rPr>
          <w:rFonts w:ascii="Times New Roman" w:hAnsi="Times New Roman"/>
          <w:sz w:val="24"/>
          <w:lang w:val="lt-LT"/>
        </w:rPr>
        <w:t>1</w:t>
      </w:r>
      <w:r w:rsidR="00E83AD1">
        <w:rPr>
          <w:rFonts w:ascii="Times New Roman" w:hAnsi="Times New Roman"/>
          <w:sz w:val="24"/>
          <w:lang w:val="lt-LT"/>
        </w:rPr>
        <w:t>43</w:t>
      </w:r>
    </w:p>
    <w:p w14:paraId="1956F044" w14:textId="77777777" w:rsidR="00097933" w:rsidRPr="00B55422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B55422">
        <w:rPr>
          <w:rFonts w:ascii="Times New Roman" w:hAnsi="Times New Roman"/>
          <w:sz w:val="24"/>
          <w:lang w:val="lt-LT"/>
        </w:rPr>
        <w:t>Šakiai</w:t>
      </w:r>
    </w:p>
    <w:p w14:paraId="374C2231" w14:textId="77777777" w:rsidR="00097933" w:rsidRPr="00B55422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52A64B4F" w14:textId="77777777" w:rsidR="004D0610" w:rsidRPr="001715A6" w:rsidRDefault="004D0610" w:rsidP="004D0610">
      <w:pPr>
        <w:jc w:val="center"/>
        <w:rPr>
          <w:color w:val="000000"/>
          <w:lang w:val="pt-BR"/>
        </w:rPr>
      </w:pPr>
    </w:p>
    <w:p w14:paraId="7EC88232" w14:textId="6C68FB07" w:rsidR="009112EA" w:rsidRPr="00E70910" w:rsidRDefault="004D0610" w:rsidP="007E37B3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4D0610">
        <w:rPr>
          <w:rFonts w:ascii="Times New Roman" w:hAnsi="Times New Roman"/>
          <w:sz w:val="24"/>
          <w:szCs w:val="24"/>
          <w:lang w:val="lt-LT" w:eastAsia="lt-LT"/>
        </w:rPr>
        <w:t>Vadovaudamasi</w:t>
      </w:r>
      <w:r w:rsidR="00F26EAD">
        <w:rPr>
          <w:rFonts w:ascii="Times New Roman" w:hAnsi="Times New Roman"/>
          <w:sz w:val="24"/>
          <w:szCs w:val="24"/>
          <w:lang w:val="lt-LT" w:eastAsia="lt-LT"/>
        </w:rPr>
        <w:t xml:space="preserve"> Lietuvos Respublikos vietos savivaldos įstatymo Nr. I-533 pakeitimo įstatymo Nr. XIV-1268 1 ir 2 straipsnių pakeitimo įstatymo 5 straipsnio 1 dalimi,</w:t>
      </w:r>
      <w:r w:rsidRPr="004D0610"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1715A6" w:rsidRPr="001715A6">
        <w:rPr>
          <w:rFonts w:ascii="Times New Roman" w:hAnsi="Times New Roman"/>
          <w:sz w:val="24"/>
          <w:szCs w:val="24"/>
          <w:lang w:val="lt-LT" w:eastAsia="lt-LT"/>
        </w:rPr>
        <w:t xml:space="preserve">Lietuvos Respublikos vietos savivaldos </w:t>
      </w:r>
      <w:r w:rsidR="001715A6" w:rsidRPr="001715A6">
        <w:rPr>
          <w:rFonts w:ascii="Times New Roman" w:hAnsi="Times New Roman" w:hint="eastAsia"/>
          <w:sz w:val="24"/>
          <w:szCs w:val="24"/>
          <w:lang w:val="lt-LT" w:eastAsia="lt-LT"/>
        </w:rPr>
        <w:t>į</w:t>
      </w:r>
      <w:r w:rsidR="001715A6" w:rsidRPr="001715A6">
        <w:rPr>
          <w:rFonts w:ascii="Times New Roman" w:hAnsi="Times New Roman"/>
          <w:sz w:val="24"/>
          <w:szCs w:val="24"/>
          <w:lang w:val="lt-LT" w:eastAsia="lt-LT"/>
        </w:rPr>
        <w:t xml:space="preserve">statymo </w:t>
      </w:r>
      <w:r w:rsidR="00F26EAD">
        <w:rPr>
          <w:rFonts w:ascii="Times New Roman" w:hAnsi="Times New Roman"/>
          <w:sz w:val="24"/>
          <w:szCs w:val="24"/>
          <w:lang w:val="lt-LT" w:eastAsia="lt-LT"/>
        </w:rPr>
        <w:t xml:space="preserve">16 straipsnio 2 dalies </w:t>
      </w:r>
      <w:r w:rsidR="00CB7F60">
        <w:rPr>
          <w:rFonts w:ascii="Times New Roman" w:hAnsi="Times New Roman"/>
          <w:sz w:val="24"/>
          <w:szCs w:val="24"/>
          <w:lang w:val="lt-LT" w:eastAsia="lt-LT"/>
        </w:rPr>
        <w:t>41 punktu</w:t>
      </w:r>
      <w:r w:rsidR="00AC7B09">
        <w:rPr>
          <w:rFonts w:ascii="Times New Roman" w:hAnsi="Times New Roman"/>
          <w:sz w:val="24"/>
          <w:szCs w:val="24"/>
          <w:lang w:val="lt-LT" w:eastAsia="lt-LT"/>
        </w:rPr>
        <w:t>,</w:t>
      </w:r>
      <w:r w:rsidR="00CB7F60">
        <w:rPr>
          <w:rFonts w:ascii="Times New Roman" w:hAnsi="Times New Roman"/>
          <w:sz w:val="24"/>
          <w:szCs w:val="24"/>
          <w:lang w:val="lt-LT" w:eastAsia="lt-LT"/>
        </w:rPr>
        <w:t xml:space="preserve"> 18 straipsnio 1 dalimi (iki 2023 m. kovo 31 d. galiojusios Lietuvos Respublikos vietos savivaldos įstatymo nuostatos)</w:t>
      </w:r>
      <w:r w:rsidR="00826C78" w:rsidRPr="004D0610">
        <w:rPr>
          <w:rFonts w:ascii="Times New Roman" w:hAnsi="Times New Roman"/>
          <w:sz w:val="24"/>
          <w:szCs w:val="24"/>
          <w:lang w:val="lt-LT"/>
        </w:rPr>
        <w:t>,</w:t>
      </w:r>
      <w:r w:rsidR="002F1A5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112EA" w:rsidRPr="00E70910">
        <w:rPr>
          <w:rFonts w:ascii="Times New Roman" w:hAnsi="Times New Roman"/>
          <w:sz w:val="24"/>
          <w:szCs w:val="24"/>
          <w:lang w:val="lt-LT"/>
        </w:rPr>
        <w:t xml:space="preserve">Šakių rajono savivaldybės taryba </w:t>
      </w:r>
      <w:r w:rsidR="009112EA" w:rsidRPr="00E70910">
        <w:rPr>
          <w:rFonts w:ascii="Times New Roman" w:hAnsi="Times New Roman"/>
          <w:spacing w:val="60"/>
          <w:sz w:val="24"/>
          <w:szCs w:val="24"/>
          <w:lang w:val="lt-LT"/>
        </w:rPr>
        <w:t>nusprendžia</w:t>
      </w:r>
      <w:r w:rsidR="005805A0">
        <w:rPr>
          <w:rFonts w:ascii="Times New Roman" w:hAnsi="Times New Roman"/>
          <w:sz w:val="24"/>
          <w:szCs w:val="24"/>
          <w:lang w:val="lt-LT"/>
        </w:rPr>
        <w:t>:</w:t>
      </w:r>
    </w:p>
    <w:p w14:paraId="2420871F" w14:textId="77777777" w:rsidR="007E37B3" w:rsidRPr="00CB3AF4" w:rsidRDefault="007E37B3" w:rsidP="007E37B3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B3AF4">
        <w:rPr>
          <w:rFonts w:ascii="Times New Roman" w:hAnsi="Times New Roman"/>
          <w:sz w:val="24"/>
          <w:szCs w:val="24"/>
          <w:lang w:val="lt-LT"/>
        </w:rPr>
        <w:t>1. Patvirtinti Strateginio planavimo</w:t>
      </w:r>
      <w:r w:rsidRPr="00CB3AF4">
        <w:rPr>
          <w:rFonts w:ascii="Times New Roman" w:hAnsi="Times New Roman"/>
          <w:lang w:val="lt-LT"/>
        </w:rPr>
        <w:t xml:space="preserve"> </w:t>
      </w:r>
      <w:r w:rsidRPr="00CB3AF4">
        <w:rPr>
          <w:rFonts w:ascii="Times New Roman" w:hAnsi="Times New Roman"/>
          <w:sz w:val="24"/>
          <w:szCs w:val="24"/>
          <w:lang w:val="lt-LT"/>
        </w:rPr>
        <w:t>Šakių rajono savivaldybėje organizavimo tvarkos aprašą (pridedama).</w:t>
      </w:r>
    </w:p>
    <w:p w14:paraId="0EEC6F48" w14:textId="7F6D4AF4" w:rsidR="007E37B3" w:rsidRPr="00CB3AF4" w:rsidRDefault="007E37B3" w:rsidP="007E37B3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CB3AF4">
        <w:rPr>
          <w:rFonts w:ascii="Times New Roman" w:hAnsi="Times New Roman"/>
          <w:sz w:val="24"/>
          <w:szCs w:val="24"/>
          <w:lang w:val="lt-LT"/>
        </w:rPr>
        <w:t>2. Pripažinti netekusiu galios</w:t>
      </w:r>
      <w:r w:rsidRPr="00CB3AF4">
        <w:rPr>
          <w:rFonts w:ascii="Times New Roman" w:hAnsi="Times New Roman"/>
          <w:lang w:val="lt-LT"/>
        </w:rPr>
        <w:t xml:space="preserve"> </w:t>
      </w:r>
      <w:r w:rsidRPr="00CB3AF4">
        <w:rPr>
          <w:rFonts w:ascii="Times New Roman" w:hAnsi="Times New Roman"/>
          <w:sz w:val="24"/>
          <w:szCs w:val="24"/>
          <w:lang w:val="lt-LT"/>
        </w:rPr>
        <w:t>Šakių rajono savivaldybės tarybos 20</w:t>
      </w:r>
      <w:r>
        <w:rPr>
          <w:rFonts w:ascii="Times New Roman" w:hAnsi="Times New Roman"/>
          <w:sz w:val="24"/>
          <w:szCs w:val="24"/>
          <w:lang w:val="lt-LT"/>
        </w:rPr>
        <w:t>23</w:t>
      </w:r>
      <w:r w:rsidRPr="00CB3AF4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>sausio</w:t>
      </w:r>
      <w:r w:rsidRPr="00CB3AF4">
        <w:rPr>
          <w:rFonts w:ascii="Times New Roman" w:hAnsi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/>
          <w:sz w:val="24"/>
          <w:szCs w:val="24"/>
          <w:lang w:val="lt-LT"/>
        </w:rPr>
        <w:t>31</w:t>
      </w:r>
      <w:r w:rsidRPr="00CB3AF4">
        <w:rPr>
          <w:rFonts w:ascii="Times New Roman" w:hAnsi="Times New Roman"/>
          <w:sz w:val="24"/>
          <w:szCs w:val="24"/>
          <w:lang w:val="lt-LT"/>
        </w:rPr>
        <w:t xml:space="preserve"> d. sprendimą Nr. T-</w:t>
      </w:r>
      <w:r>
        <w:rPr>
          <w:rFonts w:ascii="Times New Roman" w:hAnsi="Times New Roman"/>
          <w:sz w:val="24"/>
          <w:szCs w:val="24"/>
          <w:lang w:val="lt-LT"/>
        </w:rPr>
        <w:t>3</w:t>
      </w:r>
      <w:r w:rsidRPr="00CB3AF4">
        <w:rPr>
          <w:rFonts w:ascii="Times New Roman" w:hAnsi="Times New Roman"/>
          <w:sz w:val="24"/>
          <w:szCs w:val="24"/>
          <w:lang w:val="lt-LT"/>
        </w:rPr>
        <w:t xml:space="preserve"> „</w:t>
      </w:r>
      <w:r w:rsidRPr="006D6521">
        <w:rPr>
          <w:rFonts w:ascii="Times New Roman" w:hAnsi="Times New Roman"/>
          <w:sz w:val="24"/>
          <w:szCs w:val="24"/>
          <w:lang w:val="lt-LT"/>
        </w:rPr>
        <w:t>D</w:t>
      </w:r>
      <w:r w:rsidRPr="006D6521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6D6521">
        <w:rPr>
          <w:rFonts w:ascii="Times New Roman" w:hAnsi="Times New Roman"/>
          <w:sz w:val="24"/>
          <w:szCs w:val="24"/>
          <w:lang w:val="lt-LT"/>
        </w:rPr>
        <w:t>l strateginio planavimo Šaki</w:t>
      </w:r>
      <w:r w:rsidRPr="006D6521">
        <w:rPr>
          <w:rFonts w:ascii="Times New Roman" w:hAnsi="Times New Roman" w:hint="eastAsia"/>
          <w:sz w:val="24"/>
          <w:szCs w:val="24"/>
          <w:lang w:val="lt-LT"/>
        </w:rPr>
        <w:t>ų</w:t>
      </w:r>
      <w:r w:rsidRPr="006D6521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Pr="006D6521">
        <w:rPr>
          <w:rFonts w:ascii="Times New Roman" w:hAnsi="Times New Roman" w:hint="eastAsia"/>
          <w:sz w:val="24"/>
          <w:szCs w:val="24"/>
          <w:lang w:val="lt-LT"/>
        </w:rPr>
        <w:t>ė</w:t>
      </w:r>
      <w:r w:rsidRPr="006D6521">
        <w:rPr>
          <w:rFonts w:ascii="Times New Roman" w:hAnsi="Times New Roman"/>
          <w:sz w:val="24"/>
          <w:szCs w:val="24"/>
          <w:lang w:val="lt-LT"/>
        </w:rPr>
        <w:t>je organizavimo tvarkos aprašo patvirtinimo</w:t>
      </w:r>
      <w:r w:rsidRPr="00CB3AF4">
        <w:rPr>
          <w:rFonts w:ascii="Times New Roman" w:hAnsi="Times New Roman"/>
          <w:sz w:val="24"/>
          <w:szCs w:val="24"/>
          <w:lang w:val="lt-LT"/>
        </w:rPr>
        <w:t>“</w:t>
      </w:r>
      <w:r>
        <w:rPr>
          <w:rFonts w:ascii="Times New Roman" w:hAnsi="Times New Roman"/>
          <w:sz w:val="24"/>
          <w:szCs w:val="24"/>
          <w:lang w:val="lt-LT"/>
        </w:rPr>
        <w:t>.</w:t>
      </w:r>
    </w:p>
    <w:p w14:paraId="6FEBE6C4" w14:textId="1950FE85" w:rsidR="00556374" w:rsidRPr="00517418" w:rsidRDefault="007E37B3" w:rsidP="007E37B3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517418">
        <w:rPr>
          <w:rFonts w:ascii="Times New Roman" w:hAnsi="Times New Roman"/>
          <w:sz w:val="24"/>
          <w:szCs w:val="24"/>
          <w:lang w:val="lt-LT"/>
        </w:rPr>
        <w:t>3</w:t>
      </w:r>
      <w:r w:rsidR="00556374" w:rsidRPr="00517418">
        <w:rPr>
          <w:rFonts w:ascii="Times New Roman" w:hAnsi="Times New Roman"/>
          <w:sz w:val="24"/>
          <w:szCs w:val="24"/>
          <w:lang w:val="lt-LT"/>
        </w:rPr>
        <w:t>. Nustatyti, kad š</w:t>
      </w:r>
      <w:r w:rsidR="00CB7F60">
        <w:rPr>
          <w:rFonts w:ascii="Times New Roman" w:hAnsi="Times New Roman"/>
          <w:sz w:val="24"/>
          <w:szCs w:val="24"/>
          <w:lang w:val="lt-LT"/>
        </w:rPr>
        <w:t>is sprendimas įsigalioja</w:t>
      </w:r>
      <w:r w:rsidR="000F19C7">
        <w:rPr>
          <w:rFonts w:ascii="Times New Roman" w:hAnsi="Times New Roman"/>
          <w:sz w:val="24"/>
          <w:szCs w:val="24"/>
          <w:lang w:val="lt-LT"/>
        </w:rPr>
        <w:t>,</w:t>
      </w:r>
      <w:r w:rsidR="00FD4971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556374" w:rsidRPr="00517418">
        <w:rPr>
          <w:rFonts w:ascii="Times New Roman" w:hAnsi="Times New Roman"/>
          <w:sz w:val="24"/>
          <w:szCs w:val="24"/>
          <w:lang w:val="lt-LT"/>
        </w:rPr>
        <w:t xml:space="preserve">kai naujai išrinkta </w:t>
      </w:r>
      <w:r w:rsidR="00326391">
        <w:rPr>
          <w:rFonts w:ascii="Times New Roman" w:hAnsi="Times New Roman"/>
          <w:sz w:val="24"/>
          <w:szCs w:val="24"/>
          <w:lang w:val="lt-LT"/>
        </w:rPr>
        <w:t xml:space="preserve">2023–2027 metų kadencijos </w:t>
      </w:r>
      <w:r w:rsidR="00FD4971" w:rsidRPr="00517418">
        <w:rPr>
          <w:rFonts w:ascii="Times New Roman" w:hAnsi="Times New Roman"/>
          <w:sz w:val="24"/>
          <w:szCs w:val="24"/>
          <w:lang w:val="lt-LT"/>
        </w:rPr>
        <w:t>Šakių rajono savivaldyb</w:t>
      </w:r>
      <w:r w:rsidR="00FD4971" w:rsidRPr="00517418">
        <w:rPr>
          <w:rFonts w:ascii="Times New Roman" w:hAnsi="Times New Roman" w:hint="eastAsia"/>
          <w:sz w:val="24"/>
          <w:szCs w:val="24"/>
          <w:lang w:val="lt-LT"/>
        </w:rPr>
        <w:t>ė</w:t>
      </w:r>
      <w:r w:rsidR="00FD4971" w:rsidRPr="00517418">
        <w:rPr>
          <w:rFonts w:ascii="Times New Roman" w:hAnsi="Times New Roman"/>
          <w:sz w:val="24"/>
          <w:szCs w:val="24"/>
          <w:lang w:val="lt-LT"/>
        </w:rPr>
        <w:t xml:space="preserve">s taryba </w:t>
      </w:r>
      <w:r w:rsidR="00556374" w:rsidRPr="00517418">
        <w:rPr>
          <w:rFonts w:ascii="Times New Roman" w:hAnsi="Times New Roman"/>
          <w:sz w:val="24"/>
          <w:szCs w:val="24"/>
          <w:lang w:val="lt-LT"/>
        </w:rPr>
        <w:t xml:space="preserve">susirenka </w:t>
      </w:r>
      <w:r w:rsidR="00556374" w:rsidRPr="00517418">
        <w:rPr>
          <w:rFonts w:ascii="Times New Roman" w:hAnsi="Times New Roman" w:hint="eastAsia"/>
          <w:sz w:val="24"/>
          <w:szCs w:val="24"/>
          <w:lang w:val="lt-LT"/>
        </w:rPr>
        <w:t>į</w:t>
      </w:r>
      <w:r w:rsidR="00556374" w:rsidRPr="00517418">
        <w:rPr>
          <w:rFonts w:ascii="Times New Roman" w:hAnsi="Times New Roman"/>
          <w:sz w:val="24"/>
          <w:szCs w:val="24"/>
          <w:lang w:val="lt-LT"/>
        </w:rPr>
        <w:t xml:space="preserve"> pirm</w:t>
      </w:r>
      <w:r w:rsidR="00556374" w:rsidRPr="00517418">
        <w:rPr>
          <w:rFonts w:ascii="Times New Roman" w:hAnsi="Times New Roman" w:hint="eastAsia"/>
          <w:sz w:val="24"/>
          <w:szCs w:val="24"/>
          <w:lang w:val="lt-LT"/>
        </w:rPr>
        <w:t>ą</w:t>
      </w:r>
      <w:r w:rsidR="00556374" w:rsidRPr="00517418">
        <w:rPr>
          <w:rFonts w:ascii="Times New Roman" w:hAnsi="Times New Roman"/>
          <w:sz w:val="24"/>
          <w:szCs w:val="24"/>
          <w:lang w:val="lt-LT"/>
        </w:rPr>
        <w:t>j</w:t>
      </w:r>
      <w:r w:rsidR="00556374" w:rsidRPr="00517418">
        <w:rPr>
          <w:rFonts w:ascii="Times New Roman" w:hAnsi="Times New Roman" w:hint="eastAsia"/>
          <w:sz w:val="24"/>
          <w:szCs w:val="24"/>
          <w:lang w:val="lt-LT"/>
        </w:rPr>
        <w:t>į</w:t>
      </w:r>
      <w:r w:rsidR="00556374" w:rsidRPr="00517418">
        <w:rPr>
          <w:rFonts w:ascii="Times New Roman" w:hAnsi="Times New Roman"/>
          <w:sz w:val="24"/>
          <w:szCs w:val="24"/>
          <w:lang w:val="lt-LT"/>
        </w:rPr>
        <w:t xml:space="preserve"> pos</w:t>
      </w:r>
      <w:r w:rsidR="00556374" w:rsidRPr="00517418">
        <w:rPr>
          <w:rFonts w:ascii="Times New Roman" w:hAnsi="Times New Roman" w:hint="eastAsia"/>
          <w:sz w:val="24"/>
          <w:szCs w:val="24"/>
          <w:lang w:val="lt-LT"/>
        </w:rPr>
        <w:t>ė</w:t>
      </w:r>
      <w:r w:rsidR="00556374" w:rsidRPr="00517418">
        <w:rPr>
          <w:rFonts w:ascii="Times New Roman" w:hAnsi="Times New Roman"/>
          <w:sz w:val="24"/>
          <w:szCs w:val="24"/>
          <w:lang w:val="lt-LT"/>
        </w:rPr>
        <w:t>d</w:t>
      </w:r>
      <w:r w:rsidR="00556374" w:rsidRPr="00517418">
        <w:rPr>
          <w:rFonts w:ascii="Times New Roman" w:hAnsi="Times New Roman" w:hint="eastAsia"/>
          <w:sz w:val="24"/>
          <w:szCs w:val="24"/>
          <w:lang w:val="lt-LT"/>
        </w:rPr>
        <w:t>į</w:t>
      </w:r>
      <w:r w:rsidR="00556374" w:rsidRPr="00517418">
        <w:rPr>
          <w:rFonts w:ascii="Times New Roman" w:hAnsi="Times New Roman"/>
          <w:sz w:val="24"/>
          <w:szCs w:val="24"/>
          <w:lang w:val="lt-LT"/>
        </w:rPr>
        <w:t>.</w:t>
      </w:r>
    </w:p>
    <w:p w14:paraId="0D16266B" w14:textId="69A5D808" w:rsidR="009112EA" w:rsidRPr="00E70910" w:rsidRDefault="009112EA" w:rsidP="007E37B3">
      <w:pPr>
        <w:spacing w:line="360" w:lineRule="auto"/>
        <w:ind w:firstLine="720"/>
        <w:jc w:val="both"/>
        <w:rPr>
          <w:rFonts w:ascii="Times New Roman" w:eastAsia="Calibri" w:hAnsi="Times New Roman"/>
          <w:sz w:val="24"/>
          <w:szCs w:val="24"/>
          <w:lang w:val="lt-LT"/>
        </w:rPr>
      </w:pPr>
      <w:r w:rsidRPr="00E70910">
        <w:rPr>
          <w:rFonts w:ascii="Times New Roman" w:eastAsia="Calibri" w:hAnsi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5CC9C55" w14:textId="77777777" w:rsidR="00E70910" w:rsidRDefault="00E70910" w:rsidP="00E83AD1">
      <w:pPr>
        <w:spacing w:line="360" w:lineRule="auto"/>
        <w:jc w:val="both"/>
        <w:rPr>
          <w:rFonts w:ascii="Times New Roman" w:eastAsia="Calibri" w:hAnsi="Times New Roman"/>
          <w:sz w:val="24"/>
          <w:szCs w:val="24"/>
          <w:lang w:val="lt-LT"/>
        </w:rPr>
      </w:pPr>
    </w:p>
    <w:p w14:paraId="483DC7B5" w14:textId="06418646" w:rsidR="00E83AD1" w:rsidRPr="00E70910" w:rsidRDefault="00E83AD1" w:rsidP="00E83AD1">
      <w:pPr>
        <w:spacing w:line="360" w:lineRule="auto"/>
        <w:jc w:val="both"/>
        <w:rPr>
          <w:rFonts w:ascii="Times New Roman" w:eastAsia="Calibri" w:hAnsi="Times New Roman"/>
          <w:sz w:val="24"/>
          <w:szCs w:val="24"/>
          <w:lang w:val="lt-LT"/>
        </w:rPr>
      </w:pPr>
      <w:r>
        <w:rPr>
          <w:rFonts w:ascii="Times New Roman" w:eastAsia="Calibri" w:hAnsi="Times New Roman"/>
          <w:sz w:val="24"/>
          <w:szCs w:val="24"/>
          <w:lang w:val="lt-LT"/>
        </w:rPr>
        <w:t xml:space="preserve">Savivaldybės meras </w:t>
      </w:r>
      <w:r>
        <w:rPr>
          <w:rFonts w:ascii="Times New Roman" w:eastAsia="Calibri" w:hAnsi="Times New Roman"/>
          <w:sz w:val="24"/>
          <w:szCs w:val="24"/>
          <w:lang w:val="lt-LT"/>
        </w:rPr>
        <w:tab/>
      </w:r>
      <w:r>
        <w:rPr>
          <w:rFonts w:ascii="Times New Roman" w:eastAsia="Calibri" w:hAnsi="Times New Roman"/>
          <w:sz w:val="24"/>
          <w:szCs w:val="24"/>
          <w:lang w:val="lt-LT"/>
        </w:rPr>
        <w:tab/>
      </w:r>
      <w:r>
        <w:rPr>
          <w:rFonts w:ascii="Times New Roman" w:eastAsia="Calibri" w:hAnsi="Times New Roman"/>
          <w:sz w:val="24"/>
          <w:szCs w:val="24"/>
          <w:lang w:val="lt-LT"/>
        </w:rPr>
        <w:tab/>
      </w:r>
      <w:r>
        <w:rPr>
          <w:rFonts w:ascii="Times New Roman" w:eastAsia="Calibri" w:hAnsi="Times New Roman"/>
          <w:sz w:val="24"/>
          <w:szCs w:val="24"/>
          <w:lang w:val="lt-LT"/>
        </w:rPr>
        <w:tab/>
      </w:r>
      <w:r>
        <w:rPr>
          <w:rFonts w:ascii="Times New Roman" w:eastAsia="Calibri" w:hAnsi="Times New Roman"/>
          <w:sz w:val="24"/>
          <w:szCs w:val="24"/>
          <w:lang w:val="lt-LT"/>
        </w:rPr>
        <w:tab/>
      </w:r>
      <w:r>
        <w:rPr>
          <w:rFonts w:ascii="Times New Roman" w:eastAsia="Calibri" w:hAnsi="Times New Roman"/>
          <w:sz w:val="24"/>
          <w:szCs w:val="24"/>
          <w:lang w:val="lt-LT"/>
        </w:rPr>
        <w:tab/>
      </w:r>
      <w:r>
        <w:rPr>
          <w:rFonts w:ascii="Times New Roman" w:eastAsia="Calibri" w:hAnsi="Times New Roman"/>
          <w:sz w:val="24"/>
          <w:szCs w:val="24"/>
          <w:lang w:val="lt-LT"/>
        </w:rPr>
        <w:tab/>
      </w:r>
      <w:r>
        <w:rPr>
          <w:rFonts w:ascii="Times New Roman" w:eastAsia="Calibri" w:hAnsi="Times New Roman"/>
          <w:sz w:val="24"/>
          <w:szCs w:val="24"/>
          <w:lang w:val="lt-LT"/>
        </w:rPr>
        <w:tab/>
      </w:r>
      <w:r>
        <w:rPr>
          <w:rFonts w:ascii="Times New Roman" w:eastAsia="Calibri" w:hAnsi="Times New Roman"/>
          <w:sz w:val="24"/>
          <w:szCs w:val="24"/>
          <w:lang w:val="lt-LT"/>
        </w:rPr>
        <w:tab/>
      </w:r>
      <w:r>
        <w:rPr>
          <w:rFonts w:ascii="Times New Roman" w:eastAsia="Calibri" w:hAnsi="Times New Roman"/>
          <w:sz w:val="24"/>
          <w:szCs w:val="24"/>
          <w:lang w:val="lt-LT"/>
        </w:rPr>
        <w:tab/>
      </w:r>
      <w:r>
        <w:rPr>
          <w:rFonts w:ascii="Times New Roman" w:eastAsia="Calibri" w:hAnsi="Times New Roman"/>
          <w:sz w:val="24"/>
          <w:szCs w:val="24"/>
          <w:lang w:val="lt-LT"/>
        </w:rPr>
        <w:tab/>
      </w:r>
      <w:r>
        <w:rPr>
          <w:rFonts w:ascii="Times New Roman" w:eastAsia="Calibri" w:hAnsi="Times New Roman"/>
          <w:sz w:val="24"/>
          <w:szCs w:val="24"/>
          <w:lang w:val="lt-LT"/>
        </w:rPr>
        <w:tab/>
      </w:r>
      <w:r>
        <w:rPr>
          <w:rFonts w:ascii="Times New Roman" w:eastAsia="Calibri" w:hAnsi="Times New Roman"/>
          <w:sz w:val="24"/>
          <w:szCs w:val="24"/>
          <w:lang w:val="lt-LT"/>
        </w:rPr>
        <w:tab/>
        <w:t xml:space="preserve">Edgaras Pilypaitis </w:t>
      </w:r>
    </w:p>
    <w:sectPr w:rsidR="00E83AD1" w:rsidRPr="00E70910" w:rsidSect="005163AF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FBAA10" w14:textId="77777777" w:rsidR="001858CE" w:rsidRDefault="001858CE">
      <w:r>
        <w:separator/>
      </w:r>
    </w:p>
  </w:endnote>
  <w:endnote w:type="continuationSeparator" w:id="0">
    <w:p w14:paraId="4A45047D" w14:textId="77777777" w:rsidR="001858CE" w:rsidRDefault="00185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FA597" w14:textId="77777777" w:rsidR="001858CE" w:rsidRDefault="001858CE">
      <w:r>
        <w:separator/>
      </w:r>
    </w:p>
  </w:footnote>
  <w:footnote w:type="continuationSeparator" w:id="0">
    <w:p w14:paraId="078D839F" w14:textId="77777777" w:rsidR="001858CE" w:rsidRDefault="001858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C925F6"/>
    <w:multiLevelType w:val="hybridMultilevel"/>
    <w:tmpl w:val="7B5600B8"/>
    <w:lvl w:ilvl="0" w:tplc="6DEA34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A5A1BEB"/>
    <w:multiLevelType w:val="hybridMultilevel"/>
    <w:tmpl w:val="F4B8CB52"/>
    <w:lvl w:ilvl="0" w:tplc="2C7050D2">
      <w:start w:val="10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7F6E05C4"/>
    <w:multiLevelType w:val="hybridMultilevel"/>
    <w:tmpl w:val="AB92861C"/>
    <w:lvl w:ilvl="0" w:tplc="15E080F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333138774">
    <w:abstractNumId w:val="0"/>
  </w:num>
  <w:num w:numId="2" w16cid:durableId="1721006935">
    <w:abstractNumId w:val="2"/>
  </w:num>
  <w:num w:numId="3" w16cid:durableId="12340081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5B6F"/>
    <w:rsid w:val="00011A27"/>
    <w:rsid w:val="0001342A"/>
    <w:rsid w:val="000134C2"/>
    <w:rsid w:val="0001422E"/>
    <w:rsid w:val="00025607"/>
    <w:rsid w:val="00040FA0"/>
    <w:rsid w:val="00050774"/>
    <w:rsid w:val="00062418"/>
    <w:rsid w:val="000678F8"/>
    <w:rsid w:val="0007229F"/>
    <w:rsid w:val="000737EF"/>
    <w:rsid w:val="00075DD2"/>
    <w:rsid w:val="00075F00"/>
    <w:rsid w:val="0008033A"/>
    <w:rsid w:val="00092111"/>
    <w:rsid w:val="000927E2"/>
    <w:rsid w:val="00093E2D"/>
    <w:rsid w:val="00097933"/>
    <w:rsid w:val="000A1428"/>
    <w:rsid w:val="000B2095"/>
    <w:rsid w:val="000C065D"/>
    <w:rsid w:val="000C7D91"/>
    <w:rsid w:val="000D1C86"/>
    <w:rsid w:val="000D33C6"/>
    <w:rsid w:val="000E1591"/>
    <w:rsid w:val="000E7C96"/>
    <w:rsid w:val="000F02B9"/>
    <w:rsid w:val="000F19C7"/>
    <w:rsid w:val="000F44DC"/>
    <w:rsid w:val="0010045D"/>
    <w:rsid w:val="00105D5C"/>
    <w:rsid w:val="001271E4"/>
    <w:rsid w:val="001271FF"/>
    <w:rsid w:val="00146E5A"/>
    <w:rsid w:val="0016396E"/>
    <w:rsid w:val="00163B92"/>
    <w:rsid w:val="00163CA8"/>
    <w:rsid w:val="00164387"/>
    <w:rsid w:val="00164474"/>
    <w:rsid w:val="00166CB7"/>
    <w:rsid w:val="001715A6"/>
    <w:rsid w:val="001858CE"/>
    <w:rsid w:val="00191428"/>
    <w:rsid w:val="001961BD"/>
    <w:rsid w:val="001969DC"/>
    <w:rsid w:val="00197E10"/>
    <w:rsid w:val="001B621A"/>
    <w:rsid w:val="001B763E"/>
    <w:rsid w:val="001C1BAC"/>
    <w:rsid w:val="001C4D50"/>
    <w:rsid w:val="001D1C32"/>
    <w:rsid w:val="001D585A"/>
    <w:rsid w:val="001D7E98"/>
    <w:rsid w:val="001E13D4"/>
    <w:rsid w:val="001F36D1"/>
    <w:rsid w:val="001F4B6B"/>
    <w:rsid w:val="002155A3"/>
    <w:rsid w:val="002274A1"/>
    <w:rsid w:val="00231CB3"/>
    <w:rsid w:val="0023355E"/>
    <w:rsid w:val="002479E9"/>
    <w:rsid w:val="00250498"/>
    <w:rsid w:val="00250D39"/>
    <w:rsid w:val="002518E5"/>
    <w:rsid w:val="00253D90"/>
    <w:rsid w:val="0025468A"/>
    <w:rsid w:val="0026185A"/>
    <w:rsid w:val="002673E0"/>
    <w:rsid w:val="00273AC2"/>
    <w:rsid w:val="00277992"/>
    <w:rsid w:val="0029340C"/>
    <w:rsid w:val="00293699"/>
    <w:rsid w:val="002A111A"/>
    <w:rsid w:val="002A24AD"/>
    <w:rsid w:val="002A6D6E"/>
    <w:rsid w:val="002C14D7"/>
    <w:rsid w:val="002C260A"/>
    <w:rsid w:val="002C4B8D"/>
    <w:rsid w:val="002C5FA7"/>
    <w:rsid w:val="002D1E9B"/>
    <w:rsid w:val="002D7974"/>
    <w:rsid w:val="002E7E01"/>
    <w:rsid w:val="002F1A50"/>
    <w:rsid w:val="002F719B"/>
    <w:rsid w:val="003061EF"/>
    <w:rsid w:val="003101C5"/>
    <w:rsid w:val="00315DFA"/>
    <w:rsid w:val="00315FFD"/>
    <w:rsid w:val="00321FDC"/>
    <w:rsid w:val="00325FD9"/>
    <w:rsid w:val="00326391"/>
    <w:rsid w:val="003341B0"/>
    <w:rsid w:val="00341757"/>
    <w:rsid w:val="003443A3"/>
    <w:rsid w:val="00355E49"/>
    <w:rsid w:val="00371C76"/>
    <w:rsid w:val="00382C5D"/>
    <w:rsid w:val="003833EA"/>
    <w:rsid w:val="003904FF"/>
    <w:rsid w:val="00390BB1"/>
    <w:rsid w:val="003958B4"/>
    <w:rsid w:val="003A343A"/>
    <w:rsid w:val="003A7A08"/>
    <w:rsid w:val="003A7E83"/>
    <w:rsid w:val="003B6F5C"/>
    <w:rsid w:val="003B74D5"/>
    <w:rsid w:val="003C3934"/>
    <w:rsid w:val="003C5084"/>
    <w:rsid w:val="003C5711"/>
    <w:rsid w:val="003C77C6"/>
    <w:rsid w:val="003D4882"/>
    <w:rsid w:val="003D77A2"/>
    <w:rsid w:val="003E0C20"/>
    <w:rsid w:val="003E26FD"/>
    <w:rsid w:val="004028B0"/>
    <w:rsid w:val="00407E50"/>
    <w:rsid w:val="00421F71"/>
    <w:rsid w:val="0042633F"/>
    <w:rsid w:val="00432F1B"/>
    <w:rsid w:val="0043405B"/>
    <w:rsid w:val="00434A6F"/>
    <w:rsid w:val="00441FBF"/>
    <w:rsid w:val="00444801"/>
    <w:rsid w:val="004535D7"/>
    <w:rsid w:val="00465FB3"/>
    <w:rsid w:val="00466E36"/>
    <w:rsid w:val="00467ABE"/>
    <w:rsid w:val="0047406A"/>
    <w:rsid w:val="00482511"/>
    <w:rsid w:val="00482CA7"/>
    <w:rsid w:val="004A28A6"/>
    <w:rsid w:val="004A476D"/>
    <w:rsid w:val="004A6A47"/>
    <w:rsid w:val="004B1055"/>
    <w:rsid w:val="004B3379"/>
    <w:rsid w:val="004B599E"/>
    <w:rsid w:val="004C0944"/>
    <w:rsid w:val="004C5C8D"/>
    <w:rsid w:val="004C75B2"/>
    <w:rsid w:val="004D0610"/>
    <w:rsid w:val="004E0D4A"/>
    <w:rsid w:val="004E2A4B"/>
    <w:rsid w:val="004F1705"/>
    <w:rsid w:val="004F1D97"/>
    <w:rsid w:val="004F4780"/>
    <w:rsid w:val="0050383A"/>
    <w:rsid w:val="00511A05"/>
    <w:rsid w:val="005163AF"/>
    <w:rsid w:val="00517418"/>
    <w:rsid w:val="0052030D"/>
    <w:rsid w:val="00531F55"/>
    <w:rsid w:val="00536EBA"/>
    <w:rsid w:val="00541531"/>
    <w:rsid w:val="00543531"/>
    <w:rsid w:val="00544EF0"/>
    <w:rsid w:val="005468DF"/>
    <w:rsid w:val="00546AB8"/>
    <w:rsid w:val="00556374"/>
    <w:rsid w:val="0056130C"/>
    <w:rsid w:val="00562261"/>
    <w:rsid w:val="005705A3"/>
    <w:rsid w:val="00570E3C"/>
    <w:rsid w:val="005752FA"/>
    <w:rsid w:val="005805A0"/>
    <w:rsid w:val="00583A4E"/>
    <w:rsid w:val="00586A53"/>
    <w:rsid w:val="00586DBC"/>
    <w:rsid w:val="00595CB9"/>
    <w:rsid w:val="00597684"/>
    <w:rsid w:val="005A23DE"/>
    <w:rsid w:val="005B2A7A"/>
    <w:rsid w:val="005C0A2F"/>
    <w:rsid w:val="005D72B6"/>
    <w:rsid w:val="005E1327"/>
    <w:rsid w:val="005F1B20"/>
    <w:rsid w:val="005F79BC"/>
    <w:rsid w:val="00600F32"/>
    <w:rsid w:val="006018FD"/>
    <w:rsid w:val="00602E54"/>
    <w:rsid w:val="00610AC8"/>
    <w:rsid w:val="0061128C"/>
    <w:rsid w:val="00626995"/>
    <w:rsid w:val="006312F2"/>
    <w:rsid w:val="006327C8"/>
    <w:rsid w:val="00642D41"/>
    <w:rsid w:val="00651D00"/>
    <w:rsid w:val="00656ABC"/>
    <w:rsid w:val="006726E5"/>
    <w:rsid w:val="006743E4"/>
    <w:rsid w:val="00675951"/>
    <w:rsid w:val="00680EC8"/>
    <w:rsid w:val="0068416B"/>
    <w:rsid w:val="00693D51"/>
    <w:rsid w:val="00697FF7"/>
    <w:rsid w:val="006A1342"/>
    <w:rsid w:val="006A1B46"/>
    <w:rsid w:val="006B1837"/>
    <w:rsid w:val="006B5188"/>
    <w:rsid w:val="006B5CB2"/>
    <w:rsid w:val="006C04C5"/>
    <w:rsid w:val="006D560C"/>
    <w:rsid w:val="006D5895"/>
    <w:rsid w:val="006E312C"/>
    <w:rsid w:val="006E39B7"/>
    <w:rsid w:val="006E405E"/>
    <w:rsid w:val="006F43C7"/>
    <w:rsid w:val="00702C68"/>
    <w:rsid w:val="007044E5"/>
    <w:rsid w:val="00720565"/>
    <w:rsid w:val="00721B00"/>
    <w:rsid w:val="00724DA2"/>
    <w:rsid w:val="0072516D"/>
    <w:rsid w:val="00727012"/>
    <w:rsid w:val="007337E2"/>
    <w:rsid w:val="00745311"/>
    <w:rsid w:val="00752933"/>
    <w:rsid w:val="00752E5A"/>
    <w:rsid w:val="007546FB"/>
    <w:rsid w:val="00761E7D"/>
    <w:rsid w:val="00764A65"/>
    <w:rsid w:val="00766D3E"/>
    <w:rsid w:val="00771091"/>
    <w:rsid w:val="00772D3C"/>
    <w:rsid w:val="00773233"/>
    <w:rsid w:val="007745CB"/>
    <w:rsid w:val="007777E9"/>
    <w:rsid w:val="00780F2E"/>
    <w:rsid w:val="007856D8"/>
    <w:rsid w:val="0078697F"/>
    <w:rsid w:val="007879FA"/>
    <w:rsid w:val="007A74CA"/>
    <w:rsid w:val="007B51C5"/>
    <w:rsid w:val="007B594E"/>
    <w:rsid w:val="007C5AF4"/>
    <w:rsid w:val="007D6F79"/>
    <w:rsid w:val="007E0F80"/>
    <w:rsid w:val="007E22D5"/>
    <w:rsid w:val="007E2D4C"/>
    <w:rsid w:val="007E37B3"/>
    <w:rsid w:val="007E74A2"/>
    <w:rsid w:val="007E762B"/>
    <w:rsid w:val="007F25D8"/>
    <w:rsid w:val="008076D3"/>
    <w:rsid w:val="00810B89"/>
    <w:rsid w:val="008172DF"/>
    <w:rsid w:val="00826C78"/>
    <w:rsid w:val="00827B8C"/>
    <w:rsid w:val="008402BC"/>
    <w:rsid w:val="00840E41"/>
    <w:rsid w:val="0084221F"/>
    <w:rsid w:val="0084656F"/>
    <w:rsid w:val="00851604"/>
    <w:rsid w:val="00865764"/>
    <w:rsid w:val="00881B63"/>
    <w:rsid w:val="00882587"/>
    <w:rsid w:val="00883FC3"/>
    <w:rsid w:val="008858A7"/>
    <w:rsid w:val="00892D05"/>
    <w:rsid w:val="008966AF"/>
    <w:rsid w:val="00896CEB"/>
    <w:rsid w:val="00897B80"/>
    <w:rsid w:val="008A1018"/>
    <w:rsid w:val="008A3AD2"/>
    <w:rsid w:val="008A6498"/>
    <w:rsid w:val="008B2051"/>
    <w:rsid w:val="008C3186"/>
    <w:rsid w:val="008C79D6"/>
    <w:rsid w:val="008D4E33"/>
    <w:rsid w:val="008E74FB"/>
    <w:rsid w:val="0090436C"/>
    <w:rsid w:val="00907BBD"/>
    <w:rsid w:val="00907DDA"/>
    <w:rsid w:val="009112EA"/>
    <w:rsid w:val="00924917"/>
    <w:rsid w:val="0094132F"/>
    <w:rsid w:val="00955CCF"/>
    <w:rsid w:val="00971920"/>
    <w:rsid w:val="0097303E"/>
    <w:rsid w:val="009835E9"/>
    <w:rsid w:val="0098503F"/>
    <w:rsid w:val="00985248"/>
    <w:rsid w:val="00993B7D"/>
    <w:rsid w:val="00995A6E"/>
    <w:rsid w:val="009A4198"/>
    <w:rsid w:val="009A6D71"/>
    <w:rsid w:val="009B717D"/>
    <w:rsid w:val="009C3616"/>
    <w:rsid w:val="009C37B7"/>
    <w:rsid w:val="009D5823"/>
    <w:rsid w:val="009E37A7"/>
    <w:rsid w:val="00A065A8"/>
    <w:rsid w:val="00A11B32"/>
    <w:rsid w:val="00A2709F"/>
    <w:rsid w:val="00A33BB7"/>
    <w:rsid w:val="00A3785B"/>
    <w:rsid w:val="00A40168"/>
    <w:rsid w:val="00A40A6A"/>
    <w:rsid w:val="00A54D84"/>
    <w:rsid w:val="00A5527C"/>
    <w:rsid w:val="00A5773E"/>
    <w:rsid w:val="00A765DF"/>
    <w:rsid w:val="00A768D4"/>
    <w:rsid w:val="00A83C73"/>
    <w:rsid w:val="00AA40D3"/>
    <w:rsid w:val="00AB7C79"/>
    <w:rsid w:val="00AC7B09"/>
    <w:rsid w:val="00AD40A0"/>
    <w:rsid w:val="00AD4D96"/>
    <w:rsid w:val="00AE4E83"/>
    <w:rsid w:val="00AF18D9"/>
    <w:rsid w:val="00B002EA"/>
    <w:rsid w:val="00B14080"/>
    <w:rsid w:val="00B1726B"/>
    <w:rsid w:val="00B207E4"/>
    <w:rsid w:val="00B21393"/>
    <w:rsid w:val="00B2517F"/>
    <w:rsid w:val="00B25F83"/>
    <w:rsid w:val="00B26A02"/>
    <w:rsid w:val="00B413D4"/>
    <w:rsid w:val="00B512F0"/>
    <w:rsid w:val="00B535E8"/>
    <w:rsid w:val="00B55422"/>
    <w:rsid w:val="00B608A9"/>
    <w:rsid w:val="00B63C23"/>
    <w:rsid w:val="00B67274"/>
    <w:rsid w:val="00B701BA"/>
    <w:rsid w:val="00B712D8"/>
    <w:rsid w:val="00B860DC"/>
    <w:rsid w:val="00B9042B"/>
    <w:rsid w:val="00BA147E"/>
    <w:rsid w:val="00BA3E3B"/>
    <w:rsid w:val="00BB10A5"/>
    <w:rsid w:val="00BB4B1C"/>
    <w:rsid w:val="00BC0A48"/>
    <w:rsid w:val="00BC1D6B"/>
    <w:rsid w:val="00BC5087"/>
    <w:rsid w:val="00BE43D7"/>
    <w:rsid w:val="00BF1C7E"/>
    <w:rsid w:val="00BF1E5B"/>
    <w:rsid w:val="00C10AE8"/>
    <w:rsid w:val="00C11362"/>
    <w:rsid w:val="00C14CAE"/>
    <w:rsid w:val="00C15650"/>
    <w:rsid w:val="00C17A59"/>
    <w:rsid w:val="00C17B22"/>
    <w:rsid w:val="00C30D03"/>
    <w:rsid w:val="00C40D3C"/>
    <w:rsid w:val="00C466B7"/>
    <w:rsid w:val="00C56EE1"/>
    <w:rsid w:val="00C57411"/>
    <w:rsid w:val="00C63146"/>
    <w:rsid w:val="00C71707"/>
    <w:rsid w:val="00C74C9F"/>
    <w:rsid w:val="00C7678C"/>
    <w:rsid w:val="00C928AB"/>
    <w:rsid w:val="00C9378D"/>
    <w:rsid w:val="00C95ADE"/>
    <w:rsid w:val="00CA4C41"/>
    <w:rsid w:val="00CA66D0"/>
    <w:rsid w:val="00CB2153"/>
    <w:rsid w:val="00CB2681"/>
    <w:rsid w:val="00CB5A77"/>
    <w:rsid w:val="00CB7F60"/>
    <w:rsid w:val="00CC15E0"/>
    <w:rsid w:val="00CC6E5D"/>
    <w:rsid w:val="00CD5C86"/>
    <w:rsid w:val="00CE0C72"/>
    <w:rsid w:val="00CF0B88"/>
    <w:rsid w:val="00CF255E"/>
    <w:rsid w:val="00CF5289"/>
    <w:rsid w:val="00CF73E5"/>
    <w:rsid w:val="00D009EF"/>
    <w:rsid w:val="00D21F4D"/>
    <w:rsid w:val="00D32BF5"/>
    <w:rsid w:val="00D36350"/>
    <w:rsid w:val="00D420EF"/>
    <w:rsid w:val="00D42E04"/>
    <w:rsid w:val="00D43A65"/>
    <w:rsid w:val="00D454B9"/>
    <w:rsid w:val="00D4642A"/>
    <w:rsid w:val="00D4697D"/>
    <w:rsid w:val="00D47C8B"/>
    <w:rsid w:val="00D50A65"/>
    <w:rsid w:val="00D7063F"/>
    <w:rsid w:val="00D713F2"/>
    <w:rsid w:val="00D75EA9"/>
    <w:rsid w:val="00D809EE"/>
    <w:rsid w:val="00D815C9"/>
    <w:rsid w:val="00D81DB7"/>
    <w:rsid w:val="00D84F4C"/>
    <w:rsid w:val="00D924F6"/>
    <w:rsid w:val="00D96F2C"/>
    <w:rsid w:val="00DA355B"/>
    <w:rsid w:val="00DB23CB"/>
    <w:rsid w:val="00DB486D"/>
    <w:rsid w:val="00DC3928"/>
    <w:rsid w:val="00DC7C44"/>
    <w:rsid w:val="00E02FB2"/>
    <w:rsid w:val="00E03CF9"/>
    <w:rsid w:val="00E05923"/>
    <w:rsid w:val="00E21FF9"/>
    <w:rsid w:val="00E40193"/>
    <w:rsid w:val="00E5690B"/>
    <w:rsid w:val="00E6091A"/>
    <w:rsid w:val="00E670C0"/>
    <w:rsid w:val="00E70910"/>
    <w:rsid w:val="00E7163F"/>
    <w:rsid w:val="00E76B10"/>
    <w:rsid w:val="00E772BE"/>
    <w:rsid w:val="00E83AD1"/>
    <w:rsid w:val="00E86F93"/>
    <w:rsid w:val="00E87D2B"/>
    <w:rsid w:val="00E92B20"/>
    <w:rsid w:val="00E931DD"/>
    <w:rsid w:val="00E94EBA"/>
    <w:rsid w:val="00EA1492"/>
    <w:rsid w:val="00EB20BF"/>
    <w:rsid w:val="00EB2D21"/>
    <w:rsid w:val="00ED2CBF"/>
    <w:rsid w:val="00ED5ED2"/>
    <w:rsid w:val="00ED7417"/>
    <w:rsid w:val="00F06037"/>
    <w:rsid w:val="00F26A21"/>
    <w:rsid w:val="00F26EAD"/>
    <w:rsid w:val="00F363A2"/>
    <w:rsid w:val="00F36C7E"/>
    <w:rsid w:val="00F4739E"/>
    <w:rsid w:val="00F67AD6"/>
    <w:rsid w:val="00F8331C"/>
    <w:rsid w:val="00F86D32"/>
    <w:rsid w:val="00F913D2"/>
    <w:rsid w:val="00F9223A"/>
    <w:rsid w:val="00FA203E"/>
    <w:rsid w:val="00FA463C"/>
    <w:rsid w:val="00FB2B8A"/>
    <w:rsid w:val="00FB4855"/>
    <w:rsid w:val="00FC2E2F"/>
    <w:rsid w:val="00FC690D"/>
    <w:rsid w:val="00FD2B56"/>
    <w:rsid w:val="00FD4971"/>
    <w:rsid w:val="00FE7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88F52D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A476D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1C7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1C7E"/>
    <w:rPr>
      <w:rFonts w:ascii="Segoe UI" w:hAnsi="Segoe UI" w:cs="Segoe UI"/>
      <w:sz w:val="18"/>
      <w:szCs w:val="18"/>
      <w:lang w:val="en-US" w:eastAsia="en-US"/>
    </w:rPr>
  </w:style>
  <w:style w:type="paragraph" w:styleId="Sraopastraipa">
    <w:name w:val="List Paragraph"/>
    <w:basedOn w:val="prastasis"/>
    <w:uiPriority w:val="34"/>
    <w:qFormat/>
    <w:rsid w:val="005563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4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854342D-9906-4034-AA2F-5190105D74A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A02C3-424D-45FA-AB99-BD74DC935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2</TotalTime>
  <Pages>1</Pages>
  <Words>885</Words>
  <Characters>505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1388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2023-04-05T12:15:00Z</cp:lastPrinted>
  <dcterms:created xsi:type="dcterms:W3CDTF">2023-04-11T05:49:00Z</dcterms:created>
  <dcterms:modified xsi:type="dcterms:W3CDTF">2023-04-21T11:36:00Z</dcterms:modified>
</cp:coreProperties>
</file>