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9C7DCA3"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9900DE">
        <w:rPr>
          <w:rFonts w:ascii="Times New Roman" w:hAnsi="Times New Roman"/>
        </w:rPr>
        <w:t>balandži</w:t>
      </w:r>
      <w:r w:rsidR="00004884">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5F2E36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187AC5">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9CC09E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823791">
        <w:rPr>
          <w:rFonts w:ascii="Times New Roman" w:hAnsi="Times New Roman"/>
          <w:szCs w:val="24"/>
        </w:rPr>
        <w:t>4</w:t>
      </w:r>
      <w:r w:rsidR="00EA47CA">
        <w:rPr>
          <w:rFonts w:ascii="Times New Roman" w:hAnsi="Times New Roman"/>
          <w:szCs w:val="24"/>
        </w:rPr>
        <w:t>-</w:t>
      </w:r>
      <w:r w:rsidR="00187AC5">
        <w:rPr>
          <w:rFonts w:ascii="Times New Roman" w:hAnsi="Times New Roman"/>
          <w:szCs w:val="24"/>
        </w:rPr>
        <w:t>13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C6EC8" w14:textId="77777777" w:rsidR="0000183C" w:rsidRDefault="0000183C">
      <w:r>
        <w:separator/>
      </w:r>
    </w:p>
  </w:endnote>
  <w:endnote w:type="continuationSeparator" w:id="0">
    <w:p w14:paraId="65218F33" w14:textId="77777777" w:rsidR="0000183C" w:rsidRDefault="0000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BD3D3" w14:textId="77777777" w:rsidR="0000183C" w:rsidRDefault="0000183C">
      <w:r>
        <w:separator/>
      </w:r>
    </w:p>
  </w:footnote>
  <w:footnote w:type="continuationSeparator" w:id="0">
    <w:p w14:paraId="3D435822" w14:textId="77777777" w:rsidR="0000183C" w:rsidRDefault="000018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183C"/>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7499"/>
    <w:rsid w:val="001265F5"/>
    <w:rsid w:val="0013678A"/>
    <w:rsid w:val="00161BC4"/>
    <w:rsid w:val="0017647B"/>
    <w:rsid w:val="001820D5"/>
    <w:rsid w:val="0018440B"/>
    <w:rsid w:val="00186AAA"/>
    <w:rsid w:val="00187AC5"/>
    <w:rsid w:val="00191FDC"/>
    <w:rsid w:val="001A2247"/>
    <w:rsid w:val="001B2941"/>
    <w:rsid w:val="001D1CEE"/>
    <w:rsid w:val="001D38EF"/>
    <w:rsid w:val="001E7250"/>
    <w:rsid w:val="001E7657"/>
    <w:rsid w:val="001E77D7"/>
    <w:rsid w:val="00201785"/>
    <w:rsid w:val="00221F6F"/>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A646C"/>
    <w:rsid w:val="007E0C3C"/>
    <w:rsid w:val="007F1BB0"/>
    <w:rsid w:val="00823791"/>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900DE"/>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60A52"/>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BF4988"/>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93694"/>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928</Words>
  <Characters>529</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1455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2023-04-13T10:22:00Z</dcterms:created>
  <dcterms:modified xsi:type="dcterms:W3CDTF">2023-04-13T10:22:00Z</dcterms:modified>
</cp:coreProperties>
</file>