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CDBC" w14:textId="57153B27" w:rsidR="00DD47CE" w:rsidRDefault="0059076E" w:rsidP="0059076E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</w:t>
      </w:r>
      <w:r w:rsidR="002765E4">
        <w:rPr>
          <w:noProof/>
        </w:rPr>
        <w:drawing>
          <wp:inline distT="0" distB="0" distL="0" distR="0" wp14:anchorId="32B3383B" wp14:editId="20810A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8C2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935CE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5F2F5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0A792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7AE91A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9430559" w14:textId="77777777" w:rsidR="004B0CDD" w:rsidRDefault="0047439B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32F3F">
        <w:rPr>
          <w:rFonts w:ascii="Times New Roman" w:hAnsi="Times New Roman"/>
          <w:b/>
        </w:rPr>
        <w:t xml:space="preserve">ŠAKIŲ RAJONO SAVIVALDYBĖS </w:t>
      </w:r>
      <w:r w:rsidR="004B0CDD">
        <w:rPr>
          <w:rFonts w:ascii="Times New Roman" w:hAnsi="Times New Roman"/>
          <w:b/>
        </w:rPr>
        <w:t xml:space="preserve">ADMINISTRACIJOS </w:t>
      </w:r>
    </w:p>
    <w:p w14:paraId="7EB10D10" w14:textId="18C5E48E" w:rsidR="004B0CDD" w:rsidRDefault="00D008B8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</w:pPr>
      <w:r>
        <w:rPr>
          <w:b/>
          <w:bCs/>
        </w:rPr>
        <w:t xml:space="preserve">ARCHITEKTŪROS IR URBANISTIKOS </w:t>
      </w:r>
      <w:r w:rsidR="00DE4ACF" w:rsidRPr="00DE4ACF">
        <w:rPr>
          <w:b/>
          <w:bCs/>
        </w:rPr>
        <w:t>SKYRIAUS</w:t>
      </w:r>
      <w:r w:rsidR="00DE4ACF" w:rsidRPr="00A3766A">
        <w:t xml:space="preserve"> </w:t>
      </w:r>
    </w:p>
    <w:p w14:paraId="6F1595DE" w14:textId="5B30EAEB" w:rsidR="0047439B" w:rsidRDefault="00232F3F" w:rsidP="000C1AD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VEIKLOS NUOSTATŲ PATVIRTINIMO</w:t>
      </w:r>
    </w:p>
    <w:p w14:paraId="2A235152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F39161" w14:textId="61E4CA90" w:rsidR="0047439B" w:rsidRDefault="0047439B" w:rsidP="000E67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D623D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211E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d.  Nr. AT-</w:t>
      </w:r>
    </w:p>
    <w:p w14:paraId="461D00DE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61B71B30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9AF8C6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937984" w14:textId="6D1E2F22" w:rsidR="0047439B" w:rsidRPr="00330759" w:rsidRDefault="0047439B" w:rsidP="00343317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32F3F">
        <w:rPr>
          <w:rFonts w:ascii="Times New Roman" w:hAnsi="Times New Roman"/>
        </w:rPr>
        <w:t xml:space="preserve">Lietuvos Respublikos vietos savivaldos įstatymo </w:t>
      </w:r>
      <w:r w:rsidR="00D623D4">
        <w:rPr>
          <w:rFonts w:ascii="Times New Roman" w:hAnsi="Times New Roman"/>
        </w:rPr>
        <w:t>34</w:t>
      </w:r>
      <w:r w:rsidR="00232F3F">
        <w:rPr>
          <w:rFonts w:ascii="Times New Roman" w:hAnsi="Times New Roman"/>
        </w:rPr>
        <w:t xml:space="preserve"> straipsnio </w:t>
      </w:r>
      <w:r w:rsidR="00D623D4">
        <w:rPr>
          <w:rFonts w:ascii="Times New Roman" w:hAnsi="Times New Roman"/>
        </w:rPr>
        <w:t>6</w:t>
      </w:r>
      <w:r w:rsidR="00232F3F">
        <w:rPr>
          <w:rFonts w:ascii="Times New Roman" w:hAnsi="Times New Roman"/>
        </w:rPr>
        <w:t xml:space="preserve"> dalies </w:t>
      </w:r>
      <w:r w:rsidR="00D623D4">
        <w:rPr>
          <w:rFonts w:ascii="Times New Roman" w:hAnsi="Times New Roman"/>
        </w:rPr>
        <w:t>2</w:t>
      </w:r>
      <w:r w:rsidR="00232F3F">
        <w:rPr>
          <w:rFonts w:ascii="Times New Roman" w:hAnsi="Times New Roman"/>
        </w:rPr>
        <w:t xml:space="preserve"> punktu</w:t>
      </w:r>
      <w:r w:rsidR="00D44BC8">
        <w:rPr>
          <w:rFonts w:ascii="Times New Roman" w:hAnsi="Times New Roman"/>
        </w:rPr>
        <w:t>, Šakių rajono savivaldybės tarybos 2023 m. gegužės 26 d. sprendimu Nr. T- 168 ,,</w:t>
      </w:r>
      <w:r w:rsidR="00C70608">
        <w:rPr>
          <w:rFonts w:ascii="Times New Roman" w:hAnsi="Times New Roman"/>
        </w:rPr>
        <w:t>Dėl Šakių rajono savivaldybės tarybos 2019 m. vasario 22 d. sprendimo Nr. T- 83 ,,Dėl Šakių rajono savivaldybės administracijos struktūros patvirtinimo ir didžiausio leistino valstybės tarnautojų pareigybių ir darbuotojų, dirbančių pagal darbo sutartį ir gaunančių užmokestį iš rajono savivaldybės biudžeto skaičiaus nustatymo“ pakeitimo“</w:t>
      </w:r>
      <w:r w:rsidR="00232F3F">
        <w:rPr>
          <w:rFonts w:ascii="Times New Roman" w:hAnsi="Times New Roman"/>
        </w:rPr>
        <w:t xml:space="preserve"> ir </w:t>
      </w:r>
      <w:r>
        <w:rPr>
          <w:rFonts w:ascii="Times New Roman" w:hAnsi="Times New Roman"/>
        </w:rPr>
        <w:t xml:space="preserve">Šakių rajono savivaldybės administracijos nuostatų, patvirtintų </w:t>
      </w:r>
      <w:r w:rsidR="00AE78A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D623D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623D4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sprendimu Nr. T-</w:t>
      </w:r>
      <w:r w:rsidR="00D623D4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7F18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6.2</w:t>
      </w:r>
      <w:r>
        <w:rPr>
          <w:rFonts w:ascii="Times New Roman" w:hAnsi="Times New Roman"/>
        </w:rPr>
        <w:t xml:space="preserve"> p</w:t>
      </w:r>
      <w:r w:rsidR="00336E93">
        <w:rPr>
          <w:rFonts w:ascii="Times New Roman" w:hAnsi="Times New Roman"/>
        </w:rPr>
        <w:t>apunkčiu</w:t>
      </w:r>
      <w:r w:rsidR="00DB05DD">
        <w:rPr>
          <w:rFonts w:ascii="Times New Roman" w:hAnsi="Times New Roman"/>
        </w:rPr>
        <w:t>:</w:t>
      </w:r>
    </w:p>
    <w:p w14:paraId="52A97AD8" w14:textId="15229D23" w:rsidR="0047439B" w:rsidRPr="00782F94" w:rsidRDefault="00DB05DD" w:rsidP="00343317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T v i r t i n u  </w:t>
      </w:r>
      <w:r w:rsidR="004B0CDD">
        <w:rPr>
          <w:rFonts w:ascii="Times New Roman" w:hAnsi="Times New Roman"/>
        </w:rPr>
        <w:t xml:space="preserve">Šakių </w:t>
      </w:r>
      <w:r w:rsidR="00987CBA">
        <w:rPr>
          <w:rFonts w:ascii="Times New Roman" w:hAnsi="Times New Roman"/>
        </w:rPr>
        <w:t xml:space="preserve">rajono savivaldybės administracijos </w:t>
      </w:r>
      <w:r w:rsidR="00D008B8">
        <w:rPr>
          <w:rFonts w:ascii="Times New Roman" w:hAnsi="Times New Roman"/>
        </w:rPr>
        <w:t xml:space="preserve">Architektūros ir urbanistikos </w:t>
      </w:r>
      <w:r w:rsidR="00987CBA">
        <w:rPr>
          <w:rFonts w:ascii="Times New Roman" w:hAnsi="Times New Roman"/>
        </w:rPr>
        <w:t xml:space="preserve">skyriaus veiklos nuostatus </w:t>
      </w:r>
      <w:r w:rsidR="00987CBA" w:rsidRPr="00782F94">
        <w:rPr>
          <w:rFonts w:ascii="Times New Roman" w:hAnsi="Times New Roman"/>
        </w:rPr>
        <w:t>(pridedama).</w:t>
      </w:r>
    </w:p>
    <w:p w14:paraId="2241760C" w14:textId="69B1B2A0" w:rsidR="00F277FC" w:rsidRDefault="00987CBA" w:rsidP="00343317">
      <w:pPr>
        <w:pStyle w:val="Sraopastraipa"/>
        <w:numPr>
          <w:ilvl w:val="0"/>
          <w:numId w:val="1"/>
        </w:num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</w:rPr>
        <w:t xml:space="preserve">P r i p a ž į s t u  netekusiu galios </w:t>
      </w:r>
      <w:r w:rsidR="0059076E">
        <w:rPr>
          <w:rFonts w:ascii="Times New Roman" w:hAnsi="Times New Roman"/>
        </w:rPr>
        <w:t xml:space="preserve">Šakių </w:t>
      </w:r>
      <w:r w:rsidRPr="00F277FC">
        <w:rPr>
          <w:rFonts w:ascii="Times New Roman" w:hAnsi="Times New Roman"/>
        </w:rPr>
        <w:t>rajono savivaldybės administracijos direktoriaus 20</w:t>
      </w:r>
      <w:r w:rsidR="00DE4ACF" w:rsidRPr="00F277FC">
        <w:rPr>
          <w:rFonts w:ascii="Times New Roman" w:hAnsi="Times New Roman"/>
        </w:rPr>
        <w:t>18</w:t>
      </w:r>
      <w:r w:rsidRPr="00F277FC">
        <w:rPr>
          <w:rFonts w:ascii="Times New Roman" w:hAnsi="Times New Roman"/>
        </w:rPr>
        <w:t xml:space="preserve"> m</w:t>
      </w:r>
      <w:r w:rsidR="00D755C9">
        <w:rPr>
          <w:rFonts w:ascii="Times New Roman" w:hAnsi="Times New Roman"/>
        </w:rPr>
        <w:t>.</w:t>
      </w:r>
      <w:r w:rsidR="003D4D3F" w:rsidRPr="00F277FC">
        <w:rPr>
          <w:rFonts w:ascii="Times New Roman" w:hAnsi="Times New Roman"/>
        </w:rPr>
        <w:t xml:space="preserve"> </w:t>
      </w:r>
      <w:r w:rsidR="00DE4ACF" w:rsidRPr="00F277FC">
        <w:rPr>
          <w:rFonts w:ascii="Times New Roman" w:hAnsi="Times New Roman"/>
        </w:rPr>
        <w:t xml:space="preserve">kovo </w:t>
      </w:r>
      <w:r w:rsidR="00D008B8">
        <w:rPr>
          <w:rFonts w:ascii="Times New Roman" w:hAnsi="Times New Roman"/>
        </w:rPr>
        <w:t xml:space="preserve">12 </w:t>
      </w:r>
      <w:r w:rsidR="003D4D3F" w:rsidRPr="00F277FC">
        <w:rPr>
          <w:rFonts w:ascii="Times New Roman" w:hAnsi="Times New Roman"/>
        </w:rPr>
        <w:t>d. įsakymą Nr.</w:t>
      </w:r>
      <w:r w:rsidR="00AE78AD" w:rsidRPr="00F277FC">
        <w:rPr>
          <w:rFonts w:ascii="Times New Roman" w:hAnsi="Times New Roman"/>
        </w:rPr>
        <w:t xml:space="preserve"> </w:t>
      </w:r>
      <w:r w:rsidR="003D4D3F" w:rsidRPr="00F277FC">
        <w:rPr>
          <w:rFonts w:ascii="Times New Roman" w:hAnsi="Times New Roman"/>
        </w:rPr>
        <w:t>AT-</w:t>
      </w:r>
      <w:r w:rsidR="00DE4ACF" w:rsidRPr="00F277FC">
        <w:rPr>
          <w:rFonts w:ascii="Times New Roman" w:hAnsi="Times New Roman"/>
        </w:rPr>
        <w:t>2</w:t>
      </w:r>
      <w:r w:rsidR="00D008B8">
        <w:rPr>
          <w:rFonts w:ascii="Times New Roman" w:hAnsi="Times New Roman"/>
        </w:rPr>
        <w:t>85</w:t>
      </w:r>
      <w:r w:rsidR="00591010" w:rsidRPr="00F277FC">
        <w:rPr>
          <w:rFonts w:ascii="Times New Roman" w:hAnsi="Times New Roman"/>
        </w:rPr>
        <w:t xml:space="preserve"> „Dėl </w:t>
      </w:r>
      <w:r w:rsidR="00D755C9">
        <w:rPr>
          <w:rFonts w:ascii="Times New Roman" w:hAnsi="Times New Roman"/>
        </w:rPr>
        <w:t>Ū</w:t>
      </w:r>
      <w:r w:rsidR="00D008B8">
        <w:rPr>
          <w:rFonts w:ascii="Times New Roman" w:hAnsi="Times New Roman"/>
        </w:rPr>
        <w:t>kio</w:t>
      </w:r>
      <w:r w:rsidR="00D755C9">
        <w:rPr>
          <w:rFonts w:ascii="Times New Roman" w:hAnsi="Times New Roman"/>
        </w:rPr>
        <w:t>,</w:t>
      </w:r>
      <w:r w:rsidR="00D008B8">
        <w:rPr>
          <w:rFonts w:ascii="Times New Roman" w:hAnsi="Times New Roman"/>
        </w:rPr>
        <w:t xml:space="preserve"> architektūros ir investicijų skyriaus veiklos nuostatų patvirtinimo“</w:t>
      </w:r>
      <w:r w:rsidR="00F277FC">
        <w:rPr>
          <w:rFonts w:ascii="Times New Roman" w:hAnsi="Times New Roman"/>
        </w:rPr>
        <w:t>.</w:t>
      </w:r>
    </w:p>
    <w:p w14:paraId="22E886FA" w14:textId="4CC55A94" w:rsidR="00D755C9" w:rsidRPr="00D755C9" w:rsidRDefault="00D755C9" w:rsidP="00343317">
      <w:pPr>
        <w:pStyle w:val="Sraopastraipa"/>
        <w:numPr>
          <w:ilvl w:val="0"/>
          <w:numId w:val="1"/>
        </w:num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N u s t a t a u, kad </w:t>
      </w:r>
      <w:r w:rsidR="00C70608">
        <w:rPr>
          <w:rFonts w:ascii="Times New Roman" w:hAnsi="Times New Roman"/>
        </w:rPr>
        <w:t>įsakymas</w:t>
      </w:r>
      <w:r>
        <w:rPr>
          <w:rFonts w:ascii="Times New Roman" w:hAnsi="Times New Roman"/>
          <w:szCs w:val="24"/>
        </w:rPr>
        <w:t xml:space="preserve"> įsigalioja nuo 2023 m. liepos 1 d. </w:t>
      </w:r>
      <w:r w:rsidR="003E2BEC" w:rsidRPr="00F277FC">
        <w:rPr>
          <w:rFonts w:ascii="Times New Roman" w:hAnsi="Times New Roman"/>
          <w:szCs w:val="24"/>
        </w:rPr>
        <w:t xml:space="preserve"> </w:t>
      </w:r>
    </w:p>
    <w:p w14:paraId="0DF279D4" w14:textId="4167539D" w:rsidR="003E2BEC" w:rsidRPr="00343317" w:rsidRDefault="00D755C9" w:rsidP="00343317">
      <w:p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</w:rPr>
      </w:pPr>
      <w:r w:rsidRPr="00343317">
        <w:rPr>
          <w:rFonts w:ascii="Times New Roman" w:hAnsi="Times New Roman"/>
          <w:szCs w:val="24"/>
        </w:rPr>
        <w:t xml:space="preserve">Šis </w:t>
      </w:r>
      <w:r w:rsidR="003E2BEC" w:rsidRPr="00343317">
        <w:rPr>
          <w:rFonts w:ascii="Times New Roman" w:hAnsi="Times New Roman"/>
        </w:rPr>
        <w:t>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FC9EE7A" w14:textId="77777777" w:rsidR="00D755C9" w:rsidRDefault="00D755C9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80A28D" w14:textId="77777777" w:rsidR="007115C3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</w:t>
      </w:r>
      <w:r w:rsidR="00D623D4">
        <w:rPr>
          <w:rFonts w:ascii="Times New Roman" w:hAnsi="Times New Roman"/>
        </w:rPr>
        <w:t xml:space="preserve">        Vytautas Ižganaitis</w:t>
      </w:r>
    </w:p>
    <w:p w14:paraId="2376D8B0" w14:textId="77777777" w:rsidR="007115C3" w:rsidRDefault="007115C3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004D994" w14:textId="7421B12A"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DA58E06" w14:textId="77777777" w:rsidR="00F277FC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651BDF3A" w14:textId="179C8DD1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94F9373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7CD8ABBE" w14:textId="20B159CE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Diana Balaišienė</w:t>
      </w:r>
    </w:p>
    <w:p w14:paraId="1F4199BA" w14:textId="257C85E5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6338">
        <w:rPr>
          <w:rFonts w:ascii="Times New Roman" w:hAnsi="Times New Roman"/>
          <w:szCs w:val="24"/>
        </w:rPr>
        <w:t>2</w:t>
      </w:r>
      <w:r w:rsidR="00D623D4">
        <w:rPr>
          <w:rFonts w:ascii="Times New Roman" w:hAnsi="Times New Roman"/>
          <w:szCs w:val="24"/>
        </w:rPr>
        <w:t>3-0</w:t>
      </w:r>
      <w:r w:rsidR="000C1AD1">
        <w:rPr>
          <w:rFonts w:ascii="Times New Roman" w:hAnsi="Times New Roman"/>
          <w:szCs w:val="24"/>
        </w:rPr>
        <w:t>6</w:t>
      </w:r>
      <w:r w:rsidR="00D623D4">
        <w:rPr>
          <w:rFonts w:ascii="Times New Roman" w:hAnsi="Times New Roman"/>
          <w:szCs w:val="24"/>
        </w:rPr>
        <w:t>-</w:t>
      </w:r>
      <w:r w:rsidR="000C1AD1">
        <w:rPr>
          <w:rFonts w:ascii="Times New Roman" w:hAnsi="Times New Roman"/>
          <w:szCs w:val="24"/>
        </w:rPr>
        <w:t>0</w:t>
      </w:r>
      <w:r w:rsidR="00343317">
        <w:rPr>
          <w:rFonts w:ascii="Times New Roman" w:hAnsi="Times New Roman"/>
          <w:szCs w:val="24"/>
        </w:rPr>
        <w:t>7</w:t>
      </w:r>
    </w:p>
    <w:sectPr w:rsidR="0047439B" w:rsidRPr="00434111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CDBB6" w14:textId="77777777" w:rsidR="003519EF" w:rsidRDefault="003519EF">
      <w:r>
        <w:separator/>
      </w:r>
    </w:p>
  </w:endnote>
  <w:endnote w:type="continuationSeparator" w:id="0">
    <w:p w14:paraId="7C630429" w14:textId="77777777" w:rsidR="003519EF" w:rsidRDefault="00351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1AD5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1568A" w14:textId="77777777" w:rsidR="003519EF" w:rsidRDefault="003519EF">
      <w:r>
        <w:separator/>
      </w:r>
    </w:p>
  </w:footnote>
  <w:footnote w:type="continuationSeparator" w:id="0">
    <w:p w14:paraId="6ECB887B" w14:textId="77777777" w:rsidR="003519EF" w:rsidRDefault="00351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75B1C"/>
    <w:multiLevelType w:val="multilevel"/>
    <w:tmpl w:val="0ED8B616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abstractNum w:abstractNumId="1" w15:restartNumberingAfterBreak="0">
    <w:nsid w:val="546F706A"/>
    <w:multiLevelType w:val="hybridMultilevel"/>
    <w:tmpl w:val="4648CDC8"/>
    <w:lvl w:ilvl="0" w:tplc="9C8AC84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91732021">
    <w:abstractNumId w:val="1"/>
  </w:num>
  <w:num w:numId="2" w16cid:durableId="164430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060C"/>
    <w:rsid w:val="000173C0"/>
    <w:rsid w:val="00017B97"/>
    <w:rsid w:val="000273D0"/>
    <w:rsid w:val="00027519"/>
    <w:rsid w:val="000302D6"/>
    <w:rsid w:val="00040B12"/>
    <w:rsid w:val="00042150"/>
    <w:rsid w:val="00046153"/>
    <w:rsid w:val="00057319"/>
    <w:rsid w:val="000630E3"/>
    <w:rsid w:val="00065C7C"/>
    <w:rsid w:val="00066144"/>
    <w:rsid w:val="0007288D"/>
    <w:rsid w:val="00082C49"/>
    <w:rsid w:val="000B2240"/>
    <w:rsid w:val="000B4DC7"/>
    <w:rsid w:val="000C1AD1"/>
    <w:rsid w:val="000C3B1F"/>
    <w:rsid w:val="000C5B0C"/>
    <w:rsid w:val="000C6E02"/>
    <w:rsid w:val="000C7DC0"/>
    <w:rsid w:val="000D3D4E"/>
    <w:rsid w:val="000E1DBE"/>
    <w:rsid w:val="000E669A"/>
    <w:rsid w:val="000E675E"/>
    <w:rsid w:val="000F473E"/>
    <w:rsid w:val="000F5C95"/>
    <w:rsid w:val="000F6279"/>
    <w:rsid w:val="0010429A"/>
    <w:rsid w:val="001073AF"/>
    <w:rsid w:val="001104B8"/>
    <w:rsid w:val="00117499"/>
    <w:rsid w:val="00130C7A"/>
    <w:rsid w:val="00154F18"/>
    <w:rsid w:val="00156A8F"/>
    <w:rsid w:val="00161CF3"/>
    <w:rsid w:val="00162C38"/>
    <w:rsid w:val="00162FBB"/>
    <w:rsid w:val="001667E4"/>
    <w:rsid w:val="0017318A"/>
    <w:rsid w:val="001812E1"/>
    <w:rsid w:val="001A44AC"/>
    <w:rsid w:val="001B1E18"/>
    <w:rsid w:val="001B25FF"/>
    <w:rsid w:val="001B5B3A"/>
    <w:rsid w:val="001C0669"/>
    <w:rsid w:val="001C3CA8"/>
    <w:rsid w:val="001D38EF"/>
    <w:rsid w:val="001D58DC"/>
    <w:rsid w:val="001E7250"/>
    <w:rsid w:val="001E72B9"/>
    <w:rsid w:val="00221845"/>
    <w:rsid w:val="00232F3F"/>
    <w:rsid w:val="00241AF9"/>
    <w:rsid w:val="002435F3"/>
    <w:rsid w:val="00252DDA"/>
    <w:rsid w:val="00256338"/>
    <w:rsid w:val="00257DC7"/>
    <w:rsid w:val="00270A36"/>
    <w:rsid w:val="0027312F"/>
    <w:rsid w:val="00275F51"/>
    <w:rsid w:val="002765E4"/>
    <w:rsid w:val="0028720A"/>
    <w:rsid w:val="002C2CD5"/>
    <w:rsid w:val="002D3ABC"/>
    <w:rsid w:val="002D4873"/>
    <w:rsid w:val="002D7756"/>
    <w:rsid w:val="002E6D56"/>
    <w:rsid w:val="002E7099"/>
    <w:rsid w:val="002F100B"/>
    <w:rsid w:val="00313818"/>
    <w:rsid w:val="00313CF0"/>
    <w:rsid w:val="00315E44"/>
    <w:rsid w:val="003225C9"/>
    <w:rsid w:val="00336DFA"/>
    <w:rsid w:val="00336E93"/>
    <w:rsid w:val="00342E29"/>
    <w:rsid w:val="00343317"/>
    <w:rsid w:val="003519EF"/>
    <w:rsid w:val="0035571C"/>
    <w:rsid w:val="003615FD"/>
    <w:rsid w:val="003649B0"/>
    <w:rsid w:val="00380308"/>
    <w:rsid w:val="00382879"/>
    <w:rsid w:val="00382DF4"/>
    <w:rsid w:val="00392C12"/>
    <w:rsid w:val="00395D95"/>
    <w:rsid w:val="0039711E"/>
    <w:rsid w:val="003A0C31"/>
    <w:rsid w:val="003B1473"/>
    <w:rsid w:val="003B4DF5"/>
    <w:rsid w:val="003C2131"/>
    <w:rsid w:val="003C508C"/>
    <w:rsid w:val="003C7517"/>
    <w:rsid w:val="003D4D3F"/>
    <w:rsid w:val="003D7C0F"/>
    <w:rsid w:val="003E2BEC"/>
    <w:rsid w:val="003F4200"/>
    <w:rsid w:val="003F491F"/>
    <w:rsid w:val="00406B50"/>
    <w:rsid w:val="00413047"/>
    <w:rsid w:val="00430EA5"/>
    <w:rsid w:val="004321DD"/>
    <w:rsid w:val="00434111"/>
    <w:rsid w:val="00435ADB"/>
    <w:rsid w:val="00436FE7"/>
    <w:rsid w:val="0044533B"/>
    <w:rsid w:val="00450BE6"/>
    <w:rsid w:val="0047439B"/>
    <w:rsid w:val="004854A1"/>
    <w:rsid w:val="004B0CDD"/>
    <w:rsid w:val="004C2C50"/>
    <w:rsid w:val="004D5668"/>
    <w:rsid w:val="004D6C22"/>
    <w:rsid w:val="004D7F9B"/>
    <w:rsid w:val="004E4D34"/>
    <w:rsid w:val="004F0CE5"/>
    <w:rsid w:val="00503280"/>
    <w:rsid w:val="00520713"/>
    <w:rsid w:val="00521D86"/>
    <w:rsid w:val="00524694"/>
    <w:rsid w:val="005470EE"/>
    <w:rsid w:val="00547830"/>
    <w:rsid w:val="00566597"/>
    <w:rsid w:val="00570E7D"/>
    <w:rsid w:val="0057280D"/>
    <w:rsid w:val="00581E99"/>
    <w:rsid w:val="00582A17"/>
    <w:rsid w:val="00583E25"/>
    <w:rsid w:val="0059076E"/>
    <w:rsid w:val="00591010"/>
    <w:rsid w:val="005B33AD"/>
    <w:rsid w:val="005C644B"/>
    <w:rsid w:val="005E0DA7"/>
    <w:rsid w:val="005E4F69"/>
    <w:rsid w:val="005F5FC2"/>
    <w:rsid w:val="005F716B"/>
    <w:rsid w:val="006051C4"/>
    <w:rsid w:val="006057B1"/>
    <w:rsid w:val="00610881"/>
    <w:rsid w:val="0061178F"/>
    <w:rsid w:val="00611C1C"/>
    <w:rsid w:val="00615D06"/>
    <w:rsid w:val="0064100C"/>
    <w:rsid w:val="0065105F"/>
    <w:rsid w:val="00652834"/>
    <w:rsid w:val="00654680"/>
    <w:rsid w:val="00660045"/>
    <w:rsid w:val="00660723"/>
    <w:rsid w:val="00661265"/>
    <w:rsid w:val="00665255"/>
    <w:rsid w:val="00666AED"/>
    <w:rsid w:val="0069380E"/>
    <w:rsid w:val="006A55FC"/>
    <w:rsid w:val="006A6BB6"/>
    <w:rsid w:val="006A70E6"/>
    <w:rsid w:val="006B2AD7"/>
    <w:rsid w:val="006B6E0C"/>
    <w:rsid w:val="006C15A6"/>
    <w:rsid w:val="006D0C67"/>
    <w:rsid w:val="006E3A0E"/>
    <w:rsid w:val="006E5041"/>
    <w:rsid w:val="006F3F54"/>
    <w:rsid w:val="0070001E"/>
    <w:rsid w:val="00710183"/>
    <w:rsid w:val="007115C3"/>
    <w:rsid w:val="00725D2A"/>
    <w:rsid w:val="007437BD"/>
    <w:rsid w:val="0077476F"/>
    <w:rsid w:val="00780DE4"/>
    <w:rsid w:val="00782F94"/>
    <w:rsid w:val="00785883"/>
    <w:rsid w:val="00790AD8"/>
    <w:rsid w:val="00792C30"/>
    <w:rsid w:val="00794DAE"/>
    <w:rsid w:val="00795054"/>
    <w:rsid w:val="007A161A"/>
    <w:rsid w:val="007A7875"/>
    <w:rsid w:val="007B0C41"/>
    <w:rsid w:val="007B13C5"/>
    <w:rsid w:val="007B3799"/>
    <w:rsid w:val="007B6741"/>
    <w:rsid w:val="007B7E9D"/>
    <w:rsid w:val="007C3347"/>
    <w:rsid w:val="007D21C2"/>
    <w:rsid w:val="007D6A5B"/>
    <w:rsid w:val="007E7485"/>
    <w:rsid w:val="007F1874"/>
    <w:rsid w:val="0080084D"/>
    <w:rsid w:val="00804C3E"/>
    <w:rsid w:val="00813C81"/>
    <w:rsid w:val="008203DB"/>
    <w:rsid w:val="008211E8"/>
    <w:rsid w:val="00827FBC"/>
    <w:rsid w:val="00831929"/>
    <w:rsid w:val="00852EF6"/>
    <w:rsid w:val="00860F81"/>
    <w:rsid w:val="008620E6"/>
    <w:rsid w:val="008760BC"/>
    <w:rsid w:val="00876A76"/>
    <w:rsid w:val="008A392E"/>
    <w:rsid w:val="008B5DF1"/>
    <w:rsid w:val="008C0284"/>
    <w:rsid w:val="008C093C"/>
    <w:rsid w:val="008C1B78"/>
    <w:rsid w:val="008C3AC2"/>
    <w:rsid w:val="008C6D3D"/>
    <w:rsid w:val="008C7A7D"/>
    <w:rsid w:val="008D3067"/>
    <w:rsid w:val="008E51FE"/>
    <w:rsid w:val="008E7B91"/>
    <w:rsid w:val="008F46E2"/>
    <w:rsid w:val="008F4809"/>
    <w:rsid w:val="00907D28"/>
    <w:rsid w:val="00916E22"/>
    <w:rsid w:val="009203EE"/>
    <w:rsid w:val="00922871"/>
    <w:rsid w:val="00944FFE"/>
    <w:rsid w:val="009500A7"/>
    <w:rsid w:val="00951A57"/>
    <w:rsid w:val="00952BB3"/>
    <w:rsid w:val="0098205C"/>
    <w:rsid w:val="00982081"/>
    <w:rsid w:val="00983701"/>
    <w:rsid w:val="00987CBA"/>
    <w:rsid w:val="009C2CBD"/>
    <w:rsid w:val="009C4EAB"/>
    <w:rsid w:val="009D1ACB"/>
    <w:rsid w:val="009E6BEF"/>
    <w:rsid w:val="009F065C"/>
    <w:rsid w:val="00A04D7B"/>
    <w:rsid w:val="00A11E52"/>
    <w:rsid w:val="00A201A7"/>
    <w:rsid w:val="00A32CDA"/>
    <w:rsid w:val="00A33142"/>
    <w:rsid w:val="00A433F5"/>
    <w:rsid w:val="00A51369"/>
    <w:rsid w:val="00A51895"/>
    <w:rsid w:val="00A6748E"/>
    <w:rsid w:val="00A738F1"/>
    <w:rsid w:val="00A82DD0"/>
    <w:rsid w:val="00AC2FB7"/>
    <w:rsid w:val="00AE7378"/>
    <w:rsid w:val="00AE78AD"/>
    <w:rsid w:val="00B01FAD"/>
    <w:rsid w:val="00B0210B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81554"/>
    <w:rsid w:val="00BA0832"/>
    <w:rsid w:val="00BB1080"/>
    <w:rsid w:val="00BD3346"/>
    <w:rsid w:val="00BD6426"/>
    <w:rsid w:val="00BE10C6"/>
    <w:rsid w:val="00BE1E33"/>
    <w:rsid w:val="00BE4C6A"/>
    <w:rsid w:val="00BE565A"/>
    <w:rsid w:val="00BE6D25"/>
    <w:rsid w:val="00BF0C49"/>
    <w:rsid w:val="00BF60B1"/>
    <w:rsid w:val="00BF6D4A"/>
    <w:rsid w:val="00C026CF"/>
    <w:rsid w:val="00C10077"/>
    <w:rsid w:val="00C11CD5"/>
    <w:rsid w:val="00C2225A"/>
    <w:rsid w:val="00C223B0"/>
    <w:rsid w:val="00C25825"/>
    <w:rsid w:val="00C41394"/>
    <w:rsid w:val="00C51B60"/>
    <w:rsid w:val="00C576F4"/>
    <w:rsid w:val="00C62FC6"/>
    <w:rsid w:val="00C70608"/>
    <w:rsid w:val="00C838D9"/>
    <w:rsid w:val="00C84A75"/>
    <w:rsid w:val="00C921BD"/>
    <w:rsid w:val="00C94A8A"/>
    <w:rsid w:val="00CA67DC"/>
    <w:rsid w:val="00CA6ECE"/>
    <w:rsid w:val="00CA7B38"/>
    <w:rsid w:val="00CB0B03"/>
    <w:rsid w:val="00CE78BE"/>
    <w:rsid w:val="00CF265F"/>
    <w:rsid w:val="00D008B8"/>
    <w:rsid w:val="00D01D67"/>
    <w:rsid w:val="00D21898"/>
    <w:rsid w:val="00D31CAD"/>
    <w:rsid w:val="00D41214"/>
    <w:rsid w:val="00D44BC8"/>
    <w:rsid w:val="00D46338"/>
    <w:rsid w:val="00D46FCB"/>
    <w:rsid w:val="00D53807"/>
    <w:rsid w:val="00D5506B"/>
    <w:rsid w:val="00D55F5F"/>
    <w:rsid w:val="00D5734D"/>
    <w:rsid w:val="00D623D4"/>
    <w:rsid w:val="00D755C9"/>
    <w:rsid w:val="00D8190F"/>
    <w:rsid w:val="00D86795"/>
    <w:rsid w:val="00DA11BC"/>
    <w:rsid w:val="00DA304E"/>
    <w:rsid w:val="00DA3199"/>
    <w:rsid w:val="00DA6161"/>
    <w:rsid w:val="00DB05DD"/>
    <w:rsid w:val="00DB66BC"/>
    <w:rsid w:val="00DC357D"/>
    <w:rsid w:val="00DD47CE"/>
    <w:rsid w:val="00DE3103"/>
    <w:rsid w:val="00DE4ACF"/>
    <w:rsid w:val="00DE55F5"/>
    <w:rsid w:val="00DE628A"/>
    <w:rsid w:val="00E018A0"/>
    <w:rsid w:val="00E050C2"/>
    <w:rsid w:val="00E109F9"/>
    <w:rsid w:val="00E1515E"/>
    <w:rsid w:val="00E16C03"/>
    <w:rsid w:val="00E30055"/>
    <w:rsid w:val="00E4060E"/>
    <w:rsid w:val="00E47D43"/>
    <w:rsid w:val="00E66C8B"/>
    <w:rsid w:val="00E67CFB"/>
    <w:rsid w:val="00E81B79"/>
    <w:rsid w:val="00E918BB"/>
    <w:rsid w:val="00E936D6"/>
    <w:rsid w:val="00E94290"/>
    <w:rsid w:val="00E96743"/>
    <w:rsid w:val="00EB0EFE"/>
    <w:rsid w:val="00EB2761"/>
    <w:rsid w:val="00EB4DC9"/>
    <w:rsid w:val="00ED113F"/>
    <w:rsid w:val="00EE2CE3"/>
    <w:rsid w:val="00EF1A87"/>
    <w:rsid w:val="00EF36FA"/>
    <w:rsid w:val="00F01EF6"/>
    <w:rsid w:val="00F02978"/>
    <w:rsid w:val="00F0345E"/>
    <w:rsid w:val="00F10E35"/>
    <w:rsid w:val="00F14944"/>
    <w:rsid w:val="00F16568"/>
    <w:rsid w:val="00F277FC"/>
    <w:rsid w:val="00F369CC"/>
    <w:rsid w:val="00F36ABB"/>
    <w:rsid w:val="00F36EB9"/>
    <w:rsid w:val="00F3772C"/>
    <w:rsid w:val="00F4054E"/>
    <w:rsid w:val="00F52F1A"/>
    <w:rsid w:val="00F6016F"/>
    <w:rsid w:val="00F61D23"/>
    <w:rsid w:val="00F65A06"/>
    <w:rsid w:val="00F84923"/>
    <w:rsid w:val="00F86ECB"/>
    <w:rsid w:val="00FA00C8"/>
    <w:rsid w:val="00FB2420"/>
    <w:rsid w:val="00FB309B"/>
    <w:rsid w:val="00FB3E4F"/>
    <w:rsid w:val="00FC1AFE"/>
    <w:rsid w:val="00FC21F2"/>
    <w:rsid w:val="00FC4798"/>
    <w:rsid w:val="00FD5D13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C3B19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  <w:style w:type="paragraph" w:styleId="Sraopastraipa">
    <w:name w:val="List Paragraph"/>
    <w:basedOn w:val="prastasis"/>
    <w:uiPriority w:val="34"/>
    <w:qFormat/>
    <w:rsid w:val="00DB0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F2884C-8ABF-482C-8347-914055E4CB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41</TotalTime>
  <Pages>1</Pages>
  <Words>247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2001-05-23T08:36:00Z</cp:lastPrinted>
  <dcterms:created xsi:type="dcterms:W3CDTF">2023-06-06T10:10:00Z</dcterms:created>
  <dcterms:modified xsi:type="dcterms:W3CDTF">2023-06-12T08:31:00Z</dcterms:modified>
</cp:coreProperties>
</file>