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8CDBC" w14:textId="7794B60F" w:rsidR="00DD47CE" w:rsidRDefault="00AE78AD" w:rsidP="000B2240">
      <w:pPr>
        <w:jc w:val="both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2765E4">
        <w:rPr>
          <w:noProof/>
        </w:rPr>
        <w:drawing>
          <wp:inline distT="0" distB="0" distL="0" distR="0" wp14:anchorId="32B3383B" wp14:editId="20810A1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98C2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2935CE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A5F2F5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0A7929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7AE91A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9430559" w14:textId="77777777" w:rsidR="004B0CDD" w:rsidRDefault="0047439B" w:rsidP="000C1AD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232F3F">
        <w:rPr>
          <w:rFonts w:ascii="Times New Roman" w:hAnsi="Times New Roman"/>
          <w:b/>
        </w:rPr>
        <w:t xml:space="preserve">ŠAKIŲ RAJONO SAVIVALDYBĖS </w:t>
      </w:r>
      <w:r w:rsidR="004B0CDD">
        <w:rPr>
          <w:rFonts w:ascii="Times New Roman" w:hAnsi="Times New Roman"/>
          <w:b/>
        </w:rPr>
        <w:t xml:space="preserve">ADMINISTRACIJOS </w:t>
      </w:r>
    </w:p>
    <w:p w14:paraId="7EB10D10" w14:textId="77777777" w:rsidR="004B0CDD" w:rsidRDefault="00DE4ACF" w:rsidP="000C1AD1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  <w:r w:rsidRPr="00DE4ACF">
        <w:rPr>
          <w:b/>
          <w:bCs/>
        </w:rPr>
        <w:t>BIUDŽETO, TURTO IR STRATEGINIO PLANAVIMO SKYRIAUS</w:t>
      </w:r>
      <w:r w:rsidRPr="00A3766A">
        <w:t xml:space="preserve"> </w:t>
      </w:r>
    </w:p>
    <w:p w14:paraId="6F1595DE" w14:textId="5B30EAEB" w:rsidR="0047439B" w:rsidRDefault="00232F3F" w:rsidP="000C1AD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VEIKLOS NUOSTATŲ PATVIRTINIMO</w:t>
      </w:r>
    </w:p>
    <w:p w14:paraId="2A235152" w14:textId="77777777" w:rsidR="0047439B" w:rsidRDefault="0047439B" w:rsidP="0047439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7F39161" w14:textId="61E4CA90" w:rsidR="0047439B" w:rsidRDefault="0047439B" w:rsidP="000E675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46338">
        <w:rPr>
          <w:rFonts w:ascii="Times New Roman" w:hAnsi="Times New Roman"/>
        </w:rPr>
        <w:t>2</w:t>
      </w:r>
      <w:r w:rsidR="00D623D4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8211E8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d.  Nr. AT-</w:t>
      </w:r>
    </w:p>
    <w:p w14:paraId="461D00DE" w14:textId="77777777" w:rsidR="0047439B" w:rsidRDefault="0047439B" w:rsidP="0047439B">
      <w:pPr>
        <w:pStyle w:val="Antrat1"/>
        <w:ind w:left="0" w:firstLine="0"/>
        <w:jc w:val="center"/>
      </w:pPr>
      <w:r>
        <w:t>Šakiai</w:t>
      </w:r>
    </w:p>
    <w:p w14:paraId="489AF8C6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A7BB31F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6937984" w14:textId="38D4B8AD" w:rsidR="0047439B" w:rsidRPr="00330759" w:rsidRDefault="0047439B" w:rsidP="003C19E9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232F3F">
        <w:rPr>
          <w:rFonts w:ascii="Times New Roman" w:hAnsi="Times New Roman"/>
        </w:rPr>
        <w:t xml:space="preserve">Lietuvos Respublikos vietos savivaldos įstatymo </w:t>
      </w:r>
      <w:r w:rsidR="00D623D4">
        <w:rPr>
          <w:rFonts w:ascii="Times New Roman" w:hAnsi="Times New Roman"/>
        </w:rPr>
        <w:t>34</w:t>
      </w:r>
      <w:r w:rsidR="00232F3F">
        <w:rPr>
          <w:rFonts w:ascii="Times New Roman" w:hAnsi="Times New Roman"/>
        </w:rPr>
        <w:t xml:space="preserve"> straipsnio </w:t>
      </w:r>
      <w:r w:rsidR="00D623D4">
        <w:rPr>
          <w:rFonts w:ascii="Times New Roman" w:hAnsi="Times New Roman"/>
        </w:rPr>
        <w:t>6</w:t>
      </w:r>
      <w:r w:rsidR="00232F3F">
        <w:rPr>
          <w:rFonts w:ascii="Times New Roman" w:hAnsi="Times New Roman"/>
        </w:rPr>
        <w:t xml:space="preserve"> dalies </w:t>
      </w:r>
      <w:r w:rsidR="00D623D4">
        <w:rPr>
          <w:rFonts w:ascii="Times New Roman" w:hAnsi="Times New Roman"/>
        </w:rPr>
        <w:t>2</w:t>
      </w:r>
      <w:r w:rsidR="00232F3F">
        <w:rPr>
          <w:rFonts w:ascii="Times New Roman" w:hAnsi="Times New Roman"/>
        </w:rPr>
        <w:t xml:space="preserve"> punktu ir </w:t>
      </w:r>
      <w:r>
        <w:rPr>
          <w:rFonts w:ascii="Times New Roman" w:hAnsi="Times New Roman"/>
        </w:rPr>
        <w:t xml:space="preserve">Šakių rajono savivaldybės administracijos nuostatų, patvirtintų </w:t>
      </w:r>
      <w:r w:rsidR="00AE78AD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tarybos 20</w:t>
      </w:r>
      <w:r w:rsidR="00D623D4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</w:t>
      </w:r>
      <w:r w:rsidR="00D623D4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2</w:t>
      </w:r>
      <w:r w:rsidR="00D623D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d. sprendimu Nr. T-</w:t>
      </w:r>
      <w:r w:rsidR="00D623D4">
        <w:rPr>
          <w:rFonts w:ascii="Times New Roman" w:hAnsi="Times New Roman"/>
        </w:rPr>
        <w:t>79</w:t>
      </w:r>
      <w:r>
        <w:rPr>
          <w:rFonts w:ascii="Times New Roman" w:hAnsi="Times New Roman"/>
        </w:rPr>
        <w:t xml:space="preserve"> „Dėl Šakių rajono savivaldybės administracijos nuostatų patvirtinimo“</w:t>
      </w:r>
      <w:r w:rsidR="007F187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</w:t>
      </w:r>
      <w:r w:rsidR="00D623D4">
        <w:rPr>
          <w:rFonts w:ascii="Times New Roman" w:hAnsi="Times New Roman"/>
        </w:rPr>
        <w:t>6.2</w:t>
      </w:r>
      <w:r>
        <w:rPr>
          <w:rFonts w:ascii="Times New Roman" w:hAnsi="Times New Roman"/>
        </w:rPr>
        <w:t xml:space="preserve"> p</w:t>
      </w:r>
      <w:r w:rsidR="00336E93">
        <w:rPr>
          <w:rFonts w:ascii="Times New Roman" w:hAnsi="Times New Roman"/>
        </w:rPr>
        <w:t>apunkčiu</w:t>
      </w:r>
      <w:r w:rsidR="00DB05DD">
        <w:rPr>
          <w:rFonts w:ascii="Times New Roman" w:hAnsi="Times New Roman"/>
        </w:rPr>
        <w:t>:</w:t>
      </w:r>
    </w:p>
    <w:p w14:paraId="52A97AD8" w14:textId="694F1AE4" w:rsidR="0047439B" w:rsidRPr="00782F94" w:rsidRDefault="00DB05DD" w:rsidP="000B2240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T v i r t i n u  </w:t>
      </w:r>
      <w:r w:rsidR="004B0CDD">
        <w:rPr>
          <w:rFonts w:ascii="Times New Roman" w:hAnsi="Times New Roman"/>
        </w:rPr>
        <w:t xml:space="preserve">Šakių </w:t>
      </w:r>
      <w:r w:rsidR="00987CBA">
        <w:rPr>
          <w:rFonts w:ascii="Times New Roman" w:hAnsi="Times New Roman"/>
        </w:rPr>
        <w:t xml:space="preserve">rajono savivaldybės administracijos </w:t>
      </w:r>
      <w:r w:rsidR="00DE4ACF">
        <w:rPr>
          <w:rFonts w:ascii="Times New Roman" w:hAnsi="Times New Roman"/>
        </w:rPr>
        <w:t>Biudžeto, turto ir strateginio planavimo</w:t>
      </w:r>
      <w:r w:rsidR="00987CBA">
        <w:rPr>
          <w:rFonts w:ascii="Times New Roman" w:hAnsi="Times New Roman"/>
        </w:rPr>
        <w:t xml:space="preserve"> skyriaus veiklos nuostatus </w:t>
      </w:r>
      <w:r w:rsidR="00987CBA" w:rsidRPr="00782F94">
        <w:rPr>
          <w:rFonts w:ascii="Times New Roman" w:hAnsi="Times New Roman"/>
        </w:rPr>
        <w:t>(pridedama).</w:t>
      </w:r>
    </w:p>
    <w:p w14:paraId="2241760C" w14:textId="445D64CA" w:rsidR="00F277FC" w:rsidRDefault="00987CBA" w:rsidP="00FB51F7">
      <w:pPr>
        <w:pStyle w:val="Sraopastraipa"/>
        <w:numPr>
          <w:ilvl w:val="0"/>
          <w:numId w:val="1"/>
        </w:numPr>
        <w:tabs>
          <w:tab w:val="left" w:pos="1281"/>
          <w:tab w:val="left" w:pos="7371"/>
        </w:tabs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</w:rPr>
      </w:pPr>
      <w:r w:rsidRPr="00F277FC">
        <w:rPr>
          <w:rFonts w:ascii="Times New Roman" w:hAnsi="Times New Roman"/>
        </w:rPr>
        <w:t>P r i p a ž į s t u  netekusiu galios rajono savivaldybės administracijos direktoriaus 20</w:t>
      </w:r>
      <w:r w:rsidR="00DE4ACF" w:rsidRPr="00F277FC">
        <w:rPr>
          <w:rFonts w:ascii="Times New Roman" w:hAnsi="Times New Roman"/>
        </w:rPr>
        <w:t>18</w:t>
      </w:r>
      <w:r w:rsidRPr="00F277FC">
        <w:rPr>
          <w:rFonts w:ascii="Times New Roman" w:hAnsi="Times New Roman"/>
        </w:rPr>
        <w:t xml:space="preserve"> m</w:t>
      </w:r>
      <w:r w:rsidR="009F30CB">
        <w:rPr>
          <w:rFonts w:ascii="Times New Roman" w:hAnsi="Times New Roman"/>
        </w:rPr>
        <w:t>.</w:t>
      </w:r>
      <w:r w:rsidR="003D4D3F" w:rsidRPr="00F277FC">
        <w:rPr>
          <w:rFonts w:ascii="Times New Roman" w:hAnsi="Times New Roman"/>
        </w:rPr>
        <w:t xml:space="preserve"> </w:t>
      </w:r>
      <w:r w:rsidR="00DE4ACF" w:rsidRPr="00F277FC">
        <w:rPr>
          <w:rFonts w:ascii="Times New Roman" w:hAnsi="Times New Roman"/>
        </w:rPr>
        <w:t xml:space="preserve">kovo </w:t>
      </w:r>
      <w:r w:rsidR="00D623D4" w:rsidRPr="00F277FC">
        <w:rPr>
          <w:rFonts w:ascii="Times New Roman" w:hAnsi="Times New Roman"/>
        </w:rPr>
        <w:t>6</w:t>
      </w:r>
      <w:r w:rsidR="003D4D3F" w:rsidRPr="00F277FC">
        <w:rPr>
          <w:rFonts w:ascii="Times New Roman" w:hAnsi="Times New Roman"/>
        </w:rPr>
        <w:t xml:space="preserve"> d. įsakymą Nr.</w:t>
      </w:r>
      <w:r w:rsidR="00AE78AD" w:rsidRPr="00F277FC">
        <w:rPr>
          <w:rFonts w:ascii="Times New Roman" w:hAnsi="Times New Roman"/>
        </w:rPr>
        <w:t xml:space="preserve"> </w:t>
      </w:r>
      <w:r w:rsidR="003D4D3F" w:rsidRPr="00F277FC">
        <w:rPr>
          <w:rFonts w:ascii="Times New Roman" w:hAnsi="Times New Roman"/>
        </w:rPr>
        <w:t>AT-</w:t>
      </w:r>
      <w:r w:rsidR="00DE4ACF" w:rsidRPr="00F277FC">
        <w:rPr>
          <w:rFonts w:ascii="Times New Roman" w:hAnsi="Times New Roman"/>
        </w:rPr>
        <w:t>250</w:t>
      </w:r>
      <w:r w:rsidR="00591010" w:rsidRPr="00F277FC">
        <w:rPr>
          <w:rFonts w:ascii="Times New Roman" w:hAnsi="Times New Roman"/>
        </w:rPr>
        <w:t xml:space="preserve"> „Dėl </w:t>
      </w:r>
      <w:r w:rsidR="00D623D4" w:rsidRPr="00F277FC">
        <w:rPr>
          <w:rFonts w:ascii="Times New Roman" w:hAnsi="Times New Roman"/>
        </w:rPr>
        <w:t xml:space="preserve">rajono savivaldybės administracijos </w:t>
      </w:r>
      <w:r w:rsidR="00F277FC" w:rsidRPr="00F277FC">
        <w:rPr>
          <w:rFonts w:ascii="Times New Roman" w:hAnsi="Times New Roman"/>
        </w:rPr>
        <w:t>Biudžeto, turto ir strateginio planavimo skyriaus veiklos nuostatų</w:t>
      </w:r>
      <w:r w:rsidR="00591010" w:rsidRPr="00F277FC">
        <w:rPr>
          <w:rFonts w:ascii="Times New Roman" w:hAnsi="Times New Roman"/>
        </w:rPr>
        <w:t xml:space="preserve"> patvirtinimo</w:t>
      </w:r>
      <w:r w:rsidR="00F277FC">
        <w:rPr>
          <w:rFonts w:ascii="Times New Roman" w:hAnsi="Times New Roman"/>
        </w:rPr>
        <w:t>“ su visais pakeitimais ir papildymais.</w:t>
      </w:r>
    </w:p>
    <w:p w14:paraId="0DF279D4" w14:textId="2B0CB9D2" w:rsidR="003E2BEC" w:rsidRPr="003C19E9" w:rsidRDefault="003E2BEC" w:rsidP="003C19E9">
      <w:pPr>
        <w:tabs>
          <w:tab w:val="left" w:pos="1281"/>
          <w:tab w:val="left" w:pos="7371"/>
        </w:tabs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</w:rPr>
      </w:pPr>
      <w:r w:rsidRPr="003C19E9">
        <w:rPr>
          <w:rFonts w:ascii="Times New Roman" w:hAnsi="Times New Roman"/>
          <w:szCs w:val="24"/>
        </w:rPr>
        <w:t xml:space="preserve">Šis </w:t>
      </w:r>
      <w:r w:rsidRPr="003C19E9">
        <w:rPr>
          <w:rFonts w:ascii="Times New Roman" w:hAnsi="Times New Roman"/>
        </w:rPr>
        <w:t>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06BE9EE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6FA4ACA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046BECF" w14:textId="6A0F0CCA" w:rsidR="0047439B" w:rsidRPr="006F56ED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 </w:t>
      </w:r>
      <w:r w:rsidR="00D623D4">
        <w:rPr>
          <w:rFonts w:ascii="Times New Roman" w:hAnsi="Times New Roman"/>
        </w:rPr>
        <w:t xml:space="preserve">        Vytautas Ižganaitis</w:t>
      </w:r>
      <w:r>
        <w:rPr>
          <w:rFonts w:ascii="Times New Roman" w:hAnsi="Times New Roman"/>
        </w:rPr>
        <w:tab/>
        <w:t xml:space="preserve">                                                  </w:t>
      </w:r>
      <w:r>
        <w:rPr>
          <w:rFonts w:ascii="Times New Roman" w:hAnsi="Times New Roman"/>
          <w:szCs w:val="24"/>
        </w:rPr>
        <w:tab/>
      </w:r>
    </w:p>
    <w:p w14:paraId="5512BC47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ACDC8A8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397BF34" w14:textId="77777777" w:rsidR="0047439B" w:rsidRDefault="0047439B" w:rsidP="0047439B">
      <w:pPr>
        <w:rPr>
          <w:rFonts w:ascii="Times New Roman" w:hAnsi="Times New Roman"/>
          <w:szCs w:val="24"/>
        </w:rPr>
      </w:pPr>
    </w:p>
    <w:p w14:paraId="7F8F167D" w14:textId="77777777" w:rsidR="0047439B" w:rsidRDefault="0047439B" w:rsidP="0047439B">
      <w:pPr>
        <w:rPr>
          <w:rFonts w:ascii="Times New Roman" w:hAnsi="Times New Roman"/>
          <w:szCs w:val="24"/>
        </w:rPr>
      </w:pPr>
    </w:p>
    <w:p w14:paraId="5004D994" w14:textId="7421B12A" w:rsidR="0047439B" w:rsidRDefault="0047439B" w:rsidP="0047439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DA58E06" w14:textId="77777777" w:rsidR="00F277FC" w:rsidRDefault="00F277F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</w:t>
      </w:r>
    </w:p>
    <w:p w14:paraId="651BDF3A" w14:textId="179C8DD1" w:rsidR="0047439B" w:rsidRDefault="00F277F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94F9373" w14:textId="77777777" w:rsidR="0047439B" w:rsidRDefault="0047439B" w:rsidP="0047439B">
      <w:pPr>
        <w:overflowPunct w:val="0"/>
        <w:rPr>
          <w:rFonts w:ascii="Times New Roman" w:hAnsi="Times New Roman"/>
          <w:szCs w:val="24"/>
        </w:rPr>
      </w:pPr>
    </w:p>
    <w:p w14:paraId="7CD8ABBE" w14:textId="20B159CE" w:rsidR="0047439B" w:rsidRDefault="00F277F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Diana Balaišienė</w:t>
      </w:r>
    </w:p>
    <w:p w14:paraId="1F4199BA" w14:textId="7D31CBF5" w:rsidR="0047439B" w:rsidRPr="00434111" w:rsidRDefault="0047439B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D46338">
        <w:rPr>
          <w:rFonts w:ascii="Times New Roman" w:hAnsi="Times New Roman"/>
          <w:szCs w:val="24"/>
        </w:rPr>
        <w:t>2</w:t>
      </w:r>
      <w:r w:rsidR="00D623D4">
        <w:rPr>
          <w:rFonts w:ascii="Times New Roman" w:hAnsi="Times New Roman"/>
          <w:szCs w:val="24"/>
        </w:rPr>
        <w:t>3-0</w:t>
      </w:r>
      <w:r w:rsidR="000C1AD1">
        <w:rPr>
          <w:rFonts w:ascii="Times New Roman" w:hAnsi="Times New Roman"/>
          <w:szCs w:val="24"/>
        </w:rPr>
        <w:t>6</w:t>
      </w:r>
      <w:r w:rsidR="00D623D4">
        <w:rPr>
          <w:rFonts w:ascii="Times New Roman" w:hAnsi="Times New Roman"/>
          <w:szCs w:val="24"/>
        </w:rPr>
        <w:t>-</w:t>
      </w:r>
      <w:r w:rsidR="000C1AD1">
        <w:rPr>
          <w:rFonts w:ascii="Times New Roman" w:hAnsi="Times New Roman"/>
          <w:szCs w:val="24"/>
        </w:rPr>
        <w:t>0</w:t>
      </w:r>
      <w:r w:rsidR="003C19E9">
        <w:rPr>
          <w:rFonts w:ascii="Times New Roman" w:hAnsi="Times New Roman"/>
          <w:szCs w:val="24"/>
        </w:rPr>
        <w:t>7</w:t>
      </w:r>
    </w:p>
    <w:sectPr w:rsidR="0047439B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A52EC" w14:textId="77777777" w:rsidR="00930AB8" w:rsidRDefault="00930AB8">
      <w:r>
        <w:separator/>
      </w:r>
    </w:p>
  </w:endnote>
  <w:endnote w:type="continuationSeparator" w:id="0">
    <w:p w14:paraId="444544BA" w14:textId="77777777" w:rsidR="00930AB8" w:rsidRDefault="00930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11AD5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03C1F" w14:textId="77777777" w:rsidR="00930AB8" w:rsidRDefault="00930AB8">
      <w:r>
        <w:separator/>
      </w:r>
    </w:p>
  </w:footnote>
  <w:footnote w:type="continuationSeparator" w:id="0">
    <w:p w14:paraId="10D6E5C6" w14:textId="77777777" w:rsidR="00930AB8" w:rsidRDefault="00930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5351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F706A"/>
    <w:multiLevelType w:val="hybridMultilevel"/>
    <w:tmpl w:val="4648CDC8"/>
    <w:lvl w:ilvl="0" w:tplc="9C8AC84C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060C"/>
    <w:rsid w:val="000173C0"/>
    <w:rsid w:val="00017B97"/>
    <w:rsid w:val="000273D0"/>
    <w:rsid w:val="00027519"/>
    <w:rsid w:val="000302D6"/>
    <w:rsid w:val="00040B12"/>
    <w:rsid w:val="00042150"/>
    <w:rsid w:val="00046153"/>
    <w:rsid w:val="00057319"/>
    <w:rsid w:val="000630E3"/>
    <w:rsid w:val="00065C7C"/>
    <w:rsid w:val="00066144"/>
    <w:rsid w:val="0007288D"/>
    <w:rsid w:val="00082C49"/>
    <w:rsid w:val="000B2240"/>
    <w:rsid w:val="000B4DC7"/>
    <w:rsid w:val="000C1AD1"/>
    <w:rsid w:val="000C3B1F"/>
    <w:rsid w:val="000C5B0C"/>
    <w:rsid w:val="000C6E02"/>
    <w:rsid w:val="000C7DC0"/>
    <w:rsid w:val="000D3D4E"/>
    <w:rsid w:val="000E1DBE"/>
    <w:rsid w:val="000E669A"/>
    <w:rsid w:val="000E675E"/>
    <w:rsid w:val="000F473E"/>
    <w:rsid w:val="000F5C95"/>
    <w:rsid w:val="000F6279"/>
    <w:rsid w:val="0010429A"/>
    <w:rsid w:val="001073AF"/>
    <w:rsid w:val="001104B8"/>
    <w:rsid w:val="00117499"/>
    <w:rsid w:val="00130C7A"/>
    <w:rsid w:val="00154F18"/>
    <w:rsid w:val="00156A8F"/>
    <w:rsid w:val="00161CF3"/>
    <w:rsid w:val="00162C38"/>
    <w:rsid w:val="00162FBB"/>
    <w:rsid w:val="001667E4"/>
    <w:rsid w:val="0017318A"/>
    <w:rsid w:val="001812E1"/>
    <w:rsid w:val="001A44AC"/>
    <w:rsid w:val="001B1E18"/>
    <w:rsid w:val="001B25FF"/>
    <w:rsid w:val="001B5B3A"/>
    <w:rsid w:val="001C0669"/>
    <w:rsid w:val="001C3CA8"/>
    <w:rsid w:val="001D38EF"/>
    <w:rsid w:val="001D58DC"/>
    <w:rsid w:val="001E7250"/>
    <w:rsid w:val="001E72B9"/>
    <w:rsid w:val="00221845"/>
    <w:rsid w:val="00232F3F"/>
    <w:rsid w:val="00241AF9"/>
    <w:rsid w:val="002435F3"/>
    <w:rsid w:val="00252DDA"/>
    <w:rsid w:val="00256338"/>
    <w:rsid w:val="00257DC7"/>
    <w:rsid w:val="00270A36"/>
    <w:rsid w:val="0027312F"/>
    <w:rsid w:val="00275F51"/>
    <w:rsid w:val="002765E4"/>
    <w:rsid w:val="0028720A"/>
    <w:rsid w:val="002C2CD5"/>
    <w:rsid w:val="002D3ABC"/>
    <w:rsid w:val="002D4873"/>
    <w:rsid w:val="002D7756"/>
    <w:rsid w:val="002E6D56"/>
    <w:rsid w:val="002E7099"/>
    <w:rsid w:val="002F100B"/>
    <w:rsid w:val="00313818"/>
    <w:rsid w:val="00313CF0"/>
    <w:rsid w:val="00315E44"/>
    <w:rsid w:val="003225C9"/>
    <w:rsid w:val="00336DFA"/>
    <w:rsid w:val="00336E93"/>
    <w:rsid w:val="00342E29"/>
    <w:rsid w:val="0035571C"/>
    <w:rsid w:val="003615FD"/>
    <w:rsid w:val="003649B0"/>
    <w:rsid w:val="00380308"/>
    <w:rsid w:val="00382879"/>
    <w:rsid w:val="00382DF4"/>
    <w:rsid w:val="00392C12"/>
    <w:rsid w:val="00395D95"/>
    <w:rsid w:val="0039711E"/>
    <w:rsid w:val="003A0C31"/>
    <w:rsid w:val="003B1473"/>
    <w:rsid w:val="003B4DF5"/>
    <w:rsid w:val="003C19E9"/>
    <w:rsid w:val="003C2131"/>
    <w:rsid w:val="003C508C"/>
    <w:rsid w:val="003C7517"/>
    <w:rsid w:val="003D4D3F"/>
    <w:rsid w:val="003D7C0F"/>
    <w:rsid w:val="003E2BEC"/>
    <w:rsid w:val="003F4200"/>
    <w:rsid w:val="003F491F"/>
    <w:rsid w:val="00406B50"/>
    <w:rsid w:val="00413047"/>
    <w:rsid w:val="00430EA5"/>
    <w:rsid w:val="004321DD"/>
    <w:rsid w:val="00434111"/>
    <w:rsid w:val="00435ADB"/>
    <w:rsid w:val="00436FE7"/>
    <w:rsid w:val="0044533B"/>
    <w:rsid w:val="00450BE6"/>
    <w:rsid w:val="0047439B"/>
    <w:rsid w:val="004854A1"/>
    <w:rsid w:val="004B0CDD"/>
    <w:rsid w:val="004C2C50"/>
    <w:rsid w:val="004D5668"/>
    <w:rsid w:val="004D6C22"/>
    <w:rsid w:val="004D7F9B"/>
    <w:rsid w:val="004E4D34"/>
    <w:rsid w:val="004F0CE5"/>
    <w:rsid w:val="00503280"/>
    <w:rsid w:val="00520713"/>
    <w:rsid w:val="00521D86"/>
    <w:rsid w:val="00524694"/>
    <w:rsid w:val="005470EE"/>
    <w:rsid w:val="00547830"/>
    <w:rsid w:val="00566597"/>
    <w:rsid w:val="00570E7D"/>
    <w:rsid w:val="0057280D"/>
    <w:rsid w:val="00581E99"/>
    <w:rsid w:val="00582A17"/>
    <w:rsid w:val="00583E25"/>
    <w:rsid w:val="00591010"/>
    <w:rsid w:val="005B33AD"/>
    <w:rsid w:val="005C644B"/>
    <w:rsid w:val="005E0DA7"/>
    <w:rsid w:val="005E4F69"/>
    <w:rsid w:val="005F5FC2"/>
    <w:rsid w:val="005F716B"/>
    <w:rsid w:val="006051C4"/>
    <w:rsid w:val="006057B1"/>
    <w:rsid w:val="00610881"/>
    <w:rsid w:val="0061178F"/>
    <w:rsid w:val="00611C1C"/>
    <w:rsid w:val="00615D06"/>
    <w:rsid w:val="0064100C"/>
    <w:rsid w:val="0065105F"/>
    <w:rsid w:val="00652834"/>
    <w:rsid w:val="00654680"/>
    <w:rsid w:val="00660045"/>
    <w:rsid w:val="00660723"/>
    <w:rsid w:val="00661265"/>
    <w:rsid w:val="00665255"/>
    <w:rsid w:val="00666AED"/>
    <w:rsid w:val="0069380E"/>
    <w:rsid w:val="006A4D10"/>
    <w:rsid w:val="006A55FC"/>
    <w:rsid w:val="006A6BB6"/>
    <w:rsid w:val="006A70E6"/>
    <w:rsid w:val="006B2AD7"/>
    <w:rsid w:val="006B6E0C"/>
    <w:rsid w:val="006C15A6"/>
    <w:rsid w:val="006D0C67"/>
    <w:rsid w:val="006E3A0E"/>
    <w:rsid w:val="006E5041"/>
    <w:rsid w:val="006F3F54"/>
    <w:rsid w:val="0070001E"/>
    <w:rsid w:val="00710183"/>
    <w:rsid w:val="00725D2A"/>
    <w:rsid w:val="007437BD"/>
    <w:rsid w:val="0077476F"/>
    <w:rsid w:val="00780DE4"/>
    <w:rsid w:val="00782F94"/>
    <w:rsid w:val="00785883"/>
    <w:rsid w:val="00790AD8"/>
    <w:rsid w:val="00792C30"/>
    <w:rsid w:val="00794DAE"/>
    <w:rsid w:val="00795054"/>
    <w:rsid w:val="007A161A"/>
    <w:rsid w:val="007A7875"/>
    <w:rsid w:val="007B0C41"/>
    <w:rsid w:val="007B13C5"/>
    <w:rsid w:val="007B3799"/>
    <w:rsid w:val="007B6741"/>
    <w:rsid w:val="007B7E9D"/>
    <w:rsid w:val="007C3347"/>
    <w:rsid w:val="007D21C2"/>
    <w:rsid w:val="007D6A5B"/>
    <w:rsid w:val="007E7485"/>
    <w:rsid w:val="007F1874"/>
    <w:rsid w:val="0080084D"/>
    <w:rsid w:val="00804C3E"/>
    <w:rsid w:val="00813C81"/>
    <w:rsid w:val="008203DB"/>
    <w:rsid w:val="008211E8"/>
    <w:rsid w:val="00827FBC"/>
    <w:rsid w:val="00831929"/>
    <w:rsid w:val="00852EF6"/>
    <w:rsid w:val="00860F81"/>
    <w:rsid w:val="008760BC"/>
    <w:rsid w:val="00876A76"/>
    <w:rsid w:val="008A392E"/>
    <w:rsid w:val="008B5DF1"/>
    <w:rsid w:val="008C0284"/>
    <w:rsid w:val="008C093C"/>
    <w:rsid w:val="008C1B78"/>
    <w:rsid w:val="008C3AC2"/>
    <w:rsid w:val="008C6D3D"/>
    <w:rsid w:val="008C7A7D"/>
    <w:rsid w:val="008D3067"/>
    <w:rsid w:val="008E51FE"/>
    <w:rsid w:val="008E7B91"/>
    <w:rsid w:val="008F46E2"/>
    <w:rsid w:val="008F4809"/>
    <w:rsid w:val="00907D28"/>
    <w:rsid w:val="00916E22"/>
    <w:rsid w:val="009203EE"/>
    <w:rsid w:val="00922871"/>
    <w:rsid w:val="00930AB8"/>
    <w:rsid w:val="00944FFE"/>
    <w:rsid w:val="009500A7"/>
    <w:rsid w:val="00951A57"/>
    <w:rsid w:val="00952BB3"/>
    <w:rsid w:val="0098205C"/>
    <w:rsid w:val="00982081"/>
    <w:rsid w:val="00983701"/>
    <w:rsid w:val="00987CBA"/>
    <w:rsid w:val="009C2CBD"/>
    <w:rsid w:val="009C4EAB"/>
    <w:rsid w:val="009D1ACB"/>
    <w:rsid w:val="009E6BEF"/>
    <w:rsid w:val="009F065C"/>
    <w:rsid w:val="009F30CB"/>
    <w:rsid w:val="00A11E52"/>
    <w:rsid w:val="00A201A7"/>
    <w:rsid w:val="00A32CDA"/>
    <w:rsid w:val="00A33142"/>
    <w:rsid w:val="00A433F5"/>
    <w:rsid w:val="00A51369"/>
    <w:rsid w:val="00A51895"/>
    <w:rsid w:val="00A60419"/>
    <w:rsid w:val="00A6748E"/>
    <w:rsid w:val="00A738F1"/>
    <w:rsid w:val="00A82DD0"/>
    <w:rsid w:val="00AC2FB7"/>
    <w:rsid w:val="00AE7378"/>
    <w:rsid w:val="00AE78AD"/>
    <w:rsid w:val="00B01FAD"/>
    <w:rsid w:val="00B0210B"/>
    <w:rsid w:val="00B11D15"/>
    <w:rsid w:val="00B20532"/>
    <w:rsid w:val="00B21CC1"/>
    <w:rsid w:val="00B41CAF"/>
    <w:rsid w:val="00B42DF8"/>
    <w:rsid w:val="00B53B27"/>
    <w:rsid w:val="00B620E3"/>
    <w:rsid w:val="00B62C96"/>
    <w:rsid w:val="00B75F85"/>
    <w:rsid w:val="00B76640"/>
    <w:rsid w:val="00B81554"/>
    <w:rsid w:val="00BA0832"/>
    <w:rsid w:val="00BB1080"/>
    <w:rsid w:val="00BD3346"/>
    <w:rsid w:val="00BD6426"/>
    <w:rsid w:val="00BE10C6"/>
    <w:rsid w:val="00BE1E33"/>
    <w:rsid w:val="00BE4C6A"/>
    <w:rsid w:val="00BE565A"/>
    <w:rsid w:val="00BE6D25"/>
    <w:rsid w:val="00BF0C49"/>
    <w:rsid w:val="00BF60B1"/>
    <w:rsid w:val="00BF6D4A"/>
    <w:rsid w:val="00C026CF"/>
    <w:rsid w:val="00C10077"/>
    <w:rsid w:val="00C11CD5"/>
    <w:rsid w:val="00C2225A"/>
    <w:rsid w:val="00C223B0"/>
    <w:rsid w:val="00C25825"/>
    <w:rsid w:val="00C41394"/>
    <w:rsid w:val="00C51B60"/>
    <w:rsid w:val="00C576F4"/>
    <w:rsid w:val="00C62FC6"/>
    <w:rsid w:val="00C838D9"/>
    <w:rsid w:val="00C84A75"/>
    <w:rsid w:val="00C921BD"/>
    <w:rsid w:val="00C94A8A"/>
    <w:rsid w:val="00CA67DC"/>
    <w:rsid w:val="00CA6ECE"/>
    <w:rsid w:val="00CA7B38"/>
    <w:rsid w:val="00CB0B03"/>
    <w:rsid w:val="00CE78BE"/>
    <w:rsid w:val="00CF265F"/>
    <w:rsid w:val="00D01D67"/>
    <w:rsid w:val="00D21898"/>
    <w:rsid w:val="00D31CAD"/>
    <w:rsid w:val="00D41214"/>
    <w:rsid w:val="00D46338"/>
    <w:rsid w:val="00D46FCB"/>
    <w:rsid w:val="00D53807"/>
    <w:rsid w:val="00D5506B"/>
    <w:rsid w:val="00D55F5F"/>
    <w:rsid w:val="00D5734D"/>
    <w:rsid w:val="00D623D4"/>
    <w:rsid w:val="00D8190F"/>
    <w:rsid w:val="00D86795"/>
    <w:rsid w:val="00DA11BC"/>
    <w:rsid w:val="00DA304E"/>
    <w:rsid w:val="00DA3199"/>
    <w:rsid w:val="00DA6161"/>
    <w:rsid w:val="00DB05DD"/>
    <w:rsid w:val="00DC357D"/>
    <w:rsid w:val="00DD47CE"/>
    <w:rsid w:val="00DE3103"/>
    <w:rsid w:val="00DE4ACF"/>
    <w:rsid w:val="00DE55F5"/>
    <w:rsid w:val="00DE628A"/>
    <w:rsid w:val="00E018A0"/>
    <w:rsid w:val="00E050C2"/>
    <w:rsid w:val="00E109F9"/>
    <w:rsid w:val="00E1515E"/>
    <w:rsid w:val="00E16C03"/>
    <w:rsid w:val="00E30055"/>
    <w:rsid w:val="00E4060E"/>
    <w:rsid w:val="00E47D43"/>
    <w:rsid w:val="00E66C8B"/>
    <w:rsid w:val="00E67CFB"/>
    <w:rsid w:val="00E81B79"/>
    <w:rsid w:val="00E918BB"/>
    <w:rsid w:val="00E936D6"/>
    <w:rsid w:val="00E94290"/>
    <w:rsid w:val="00E96743"/>
    <w:rsid w:val="00EB0EFE"/>
    <w:rsid w:val="00EB2761"/>
    <w:rsid w:val="00ED113F"/>
    <w:rsid w:val="00EE2CE3"/>
    <w:rsid w:val="00EF1A87"/>
    <w:rsid w:val="00EF36FA"/>
    <w:rsid w:val="00F01EF6"/>
    <w:rsid w:val="00F02978"/>
    <w:rsid w:val="00F0345E"/>
    <w:rsid w:val="00F10E35"/>
    <w:rsid w:val="00F14944"/>
    <w:rsid w:val="00F16568"/>
    <w:rsid w:val="00F277FC"/>
    <w:rsid w:val="00F369CC"/>
    <w:rsid w:val="00F36ABB"/>
    <w:rsid w:val="00F3772C"/>
    <w:rsid w:val="00F4054E"/>
    <w:rsid w:val="00F6016F"/>
    <w:rsid w:val="00F61D23"/>
    <w:rsid w:val="00F65A06"/>
    <w:rsid w:val="00F84923"/>
    <w:rsid w:val="00F86ECB"/>
    <w:rsid w:val="00FA00C8"/>
    <w:rsid w:val="00FB2420"/>
    <w:rsid w:val="00FB309B"/>
    <w:rsid w:val="00FB3E4F"/>
    <w:rsid w:val="00FC1AFE"/>
    <w:rsid w:val="00FC4798"/>
    <w:rsid w:val="00FD5D13"/>
    <w:rsid w:val="00FE0FA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C3B19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439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7439B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7439B"/>
    <w:rPr>
      <w:sz w:val="24"/>
    </w:rPr>
  </w:style>
  <w:style w:type="paragraph" w:styleId="Sraopastraipa">
    <w:name w:val="List Paragraph"/>
    <w:basedOn w:val="prastasis"/>
    <w:uiPriority w:val="34"/>
    <w:qFormat/>
    <w:rsid w:val="00DB0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3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4F2884C-8ABF-482C-8347-914055E4CB0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25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1771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Diana Balaišienė</cp:lastModifiedBy>
  <cp:revision>9</cp:revision>
  <cp:lastPrinted>2001-05-23T08:36:00Z</cp:lastPrinted>
  <dcterms:created xsi:type="dcterms:W3CDTF">2023-06-05T13:51:00Z</dcterms:created>
  <dcterms:modified xsi:type="dcterms:W3CDTF">2023-06-07T07:26:00Z</dcterms:modified>
</cp:coreProperties>
</file>