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CDBC" w14:textId="7794B60F" w:rsidR="00DD47CE" w:rsidRDefault="00AE78AD" w:rsidP="000B2240">
      <w:pPr>
        <w:jc w:val="both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765E4">
        <w:rPr>
          <w:noProof/>
        </w:rPr>
        <w:drawing>
          <wp:inline distT="0" distB="0" distL="0" distR="0" wp14:anchorId="32B3383B" wp14:editId="20810A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8C2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935CE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5F2F5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0A792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7AE91A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BE1599B" w14:textId="77777777" w:rsidR="002E669B" w:rsidRDefault="0047439B" w:rsidP="005C25C0">
      <w:pPr>
        <w:pStyle w:val="Tekstoblokas"/>
        <w:spacing w:before="0" w:beforeAutospacing="0" w:after="0" w:afterAutospacing="0"/>
        <w:ind w:left="181" w:right="-516"/>
      </w:pPr>
      <w:r>
        <w:t xml:space="preserve">DĖL </w:t>
      </w:r>
      <w:r w:rsidR="00232F3F">
        <w:t xml:space="preserve">ŠAKIŲ RAJONO SAVIVALDYBĖS </w:t>
      </w:r>
      <w:r w:rsidR="002E669B">
        <w:t xml:space="preserve">ADMINISTRACIJOS </w:t>
      </w:r>
    </w:p>
    <w:p w14:paraId="0F8849CA" w14:textId="77777777" w:rsidR="002E669B" w:rsidRDefault="005C25C0" w:rsidP="002E669B">
      <w:pPr>
        <w:pStyle w:val="Tekstoblokas"/>
        <w:spacing w:before="0" w:beforeAutospacing="0" w:after="0" w:afterAutospacing="0"/>
        <w:ind w:left="181" w:right="-516"/>
        <w:rPr>
          <w:bCs w:val="0"/>
        </w:rPr>
      </w:pPr>
      <w:r w:rsidRPr="00703513">
        <w:rPr>
          <w:bCs w:val="0"/>
        </w:rPr>
        <w:t>ŽEMĖS ŪKIO IR KAIMO REIKALŲ</w:t>
      </w:r>
      <w:r w:rsidR="002E669B">
        <w:rPr>
          <w:bCs w:val="0"/>
        </w:rPr>
        <w:t xml:space="preserve"> </w:t>
      </w:r>
      <w:r w:rsidRPr="00703513">
        <w:rPr>
          <w:bCs w:val="0"/>
        </w:rPr>
        <w:t>SKYRIAUS</w:t>
      </w:r>
      <w:r w:rsidR="002E669B">
        <w:rPr>
          <w:bCs w:val="0"/>
        </w:rPr>
        <w:t xml:space="preserve"> </w:t>
      </w:r>
    </w:p>
    <w:p w14:paraId="6F1595DE" w14:textId="0DAF0CBC" w:rsidR="0047439B" w:rsidRDefault="005C25C0" w:rsidP="002E669B">
      <w:pPr>
        <w:pStyle w:val="Tekstoblokas"/>
        <w:spacing w:before="0" w:beforeAutospacing="0" w:after="0" w:afterAutospacing="0"/>
        <w:ind w:left="181" w:right="-516"/>
        <w:rPr>
          <w:b w:val="0"/>
        </w:rPr>
      </w:pPr>
      <w:r w:rsidRPr="00703513">
        <w:t>VEIKLOS</w:t>
      </w:r>
      <w:r w:rsidR="00232F3F">
        <w:t xml:space="preserve"> NUOSTATŲ PATVIRTINIMO</w:t>
      </w:r>
    </w:p>
    <w:p w14:paraId="2A235152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F39161" w14:textId="61E4CA90" w:rsidR="0047439B" w:rsidRDefault="0047439B" w:rsidP="000E67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D623D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211E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d.  Nr. AT-</w:t>
      </w:r>
    </w:p>
    <w:p w14:paraId="461D00DE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61B71B30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9AF8C6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7BB31F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937984" w14:textId="38D4B8AD" w:rsidR="0047439B" w:rsidRPr="00330759" w:rsidRDefault="0047439B" w:rsidP="00E823BA">
      <w:pPr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32F3F">
        <w:rPr>
          <w:rFonts w:ascii="Times New Roman" w:hAnsi="Times New Roman"/>
        </w:rPr>
        <w:t xml:space="preserve">Lietuvos Respublikos vietos savivaldos įstatymo </w:t>
      </w:r>
      <w:r w:rsidR="00D623D4">
        <w:rPr>
          <w:rFonts w:ascii="Times New Roman" w:hAnsi="Times New Roman"/>
        </w:rPr>
        <w:t>34</w:t>
      </w:r>
      <w:r w:rsidR="00232F3F">
        <w:rPr>
          <w:rFonts w:ascii="Times New Roman" w:hAnsi="Times New Roman"/>
        </w:rPr>
        <w:t xml:space="preserve"> straipsnio </w:t>
      </w:r>
      <w:r w:rsidR="00D623D4">
        <w:rPr>
          <w:rFonts w:ascii="Times New Roman" w:hAnsi="Times New Roman"/>
        </w:rPr>
        <w:t>6</w:t>
      </w:r>
      <w:r w:rsidR="00232F3F">
        <w:rPr>
          <w:rFonts w:ascii="Times New Roman" w:hAnsi="Times New Roman"/>
        </w:rPr>
        <w:t xml:space="preserve"> dalies </w:t>
      </w:r>
      <w:r w:rsidR="00D623D4">
        <w:rPr>
          <w:rFonts w:ascii="Times New Roman" w:hAnsi="Times New Roman"/>
        </w:rPr>
        <w:t>2</w:t>
      </w:r>
      <w:r w:rsidR="00232F3F">
        <w:rPr>
          <w:rFonts w:ascii="Times New Roman" w:hAnsi="Times New Roman"/>
        </w:rPr>
        <w:t xml:space="preserve"> punktu ir </w:t>
      </w:r>
      <w:r>
        <w:rPr>
          <w:rFonts w:ascii="Times New Roman" w:hAnsi="Times New Roman"/>
        </w:rPr>
        <w:t xml:space="preserve">Šakių rajono savivaldybės administracijos nuostatų, patvirtintų </w:t>
      </w:r>
      <w:r w:rsidR="00AE78A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D623D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623D4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sprendimu Nr. T-</w:t>
      </w:r>
      <w:r w:rsidR="00D623D4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7F18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6.2</w:t>
      </w:r>
      <w:r>
        <w:rPr>
          <w:rFonts w:ascii="Times New Roman" w:hAnsi="Times New Roman"/>
        </w:rPr>
        <w:t xml:space="preserve"> p</w:t>
      </w:r>
      <w:r w:rsidR="00336E93">
        <w:rPr>
          <w:rFonts w:ascii="Times New Roman" w:hAnsi="Times New Roman"/>
        </w:rPr>
        <w:t>apunkčiu</w:t>
      </w:r>
      <w:r w:rsidR="00DB05DD">
        <w:rPr>
          <w:rFonts w:ascii="Times New Roman" w:hAnsi="Times New Roman"/>
        </w:rPr>
        <w:t>:</w:t>
      </w:r>
    </w:p>
    <w:p w14:paraId="52A97AD8" w14:textId="4F814EEE" w:rsidR="0047439B" w:rsidRPr="00782F94" w:rsidRDefault="00DB05DD" w:rsidP="00E823BA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T v i r t i n u  </w:t>
      </w:r>
      <w:r w:rsidR="002E669B">
        <w:rPr>
          <w:rFonts w:ascii="Times New Roman" w:hAnsi="Times New Roman"/>
        </w:rPr>
        <w:t xml:space="preserve">Šakių </w:t>
      </w:r>
      <w:r w:rsidR="00987CBA">
        <w:rPr>
          <w:rFonts w:ascii="Times New Roman" w:hAnsi="Times New Roman"/>
        </w:rPr>
        <w:t xml:space="preserve">rajono savivaldybės administracijos </w:t>
      </w:r>
      <w:r w:rsidR="002E669B">
        <w:rPr>
          <w:rFonts w:ascii="Times New Roman" w:hAnsi="Times New Roman"/>
        </w:rPr>
        <w:t>Žemės ūkio  ir kaimo reikalų s</w:t>
      </w:r>
      <w:r w:rsidR="00987CBA">
        <w:rPr>
          <w:rFonts w:ascii="Times New Roman" w:hAnsi="Times New Roman"/>
        </w:rPr>
        <w:t xml:space="preserve">kyriaus veiklos nuostatus </w:t>
      </w:r>
      <w:r w:rsidR="00987CBA" w:rsidRPr="00782F94">
        <w:rPr>
          <w:rFonts w:ascii="Times New Roman" w:hAnsi="Times New Roman"/>
        </w:rPr>
        <w:t>(pridedama).</w:t>
      </w:r>
    </w:p>
    <w:p w14:paraId="2241760C" w14:textId="15383067" w:rsidR="00F277FC" w:rsidRDefault="00987CBA" w:rsidP="00E823BA">
      <w:pPr>
        <w:pStyle w:val="Sraopastraipa"/>
        <w:numPr>
          <w:ilvl w:val="0"/>
          <w:numId w:val="1"/>
        </w:num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</w:rPr>
        <w:t>P r i p a ž į s t u  netekusiu galios rajono savivaldybės administracijos direktoriaus 20</w:t>
      </w:r>
      <w:r w:rsidR="00DE4ACF" w:rsidRPr="00F277FC">
        <w:rPr>
          <w:rFonts w:ascii="Times New Roman" w:hAnsi="Times New Roman"/>
        </w:rPr>
        <w:t>18</w:t>
      </w:r>
      <w:r w:rsidRPr="00F277FC">
        <w:rPr>
          <w:rFonts w:ascii="Times New Roman" w:hAnsi="Times New Roman"/>
        </w:rPr>
        <w:t xml:space="preserve"> m</w:t>
      </w:r>
      <w:r w:rsidR="00E823BA">
        <w:rPr>
          <w:rFonts w:ascii="Times New Roman" w:hAnsi="Times New Roman"/>
        </w:rPr>
        <w:t>.</w:t>
      </w:r>
      <w:r w:rsidR="003D4D3F" w:rsidRPr="00F277FC">
        <w:rPr>
          <w:rFonts w:ascii="Times New Roman" w:hAnsi="Times New Roman"/>
        </w:rPr>
        <w:t xml:space="preserve"> </w:t>
      </w:r>
      <w:r w:rsidR="00DE4ACF" w:rsidRPr="00F277FC">
        <w:rPr>
          <w:rFonts w:ascii="Times New Roman" w:hAnsi="Times New Roman"/>
        </w:rPr>
        <w:t xml:space="preserve">kovo </w:t>
      </w:r>
      <w:r w:rsidR="002E669B">
        <w:rPr>
          <w:rFonts w:ascii="Times New Roman" w:hAnsi="Times New Roman"/>
        </w:rPr>
        <w:t>12</w:t>
      </w:r>
      <w:r w:rsidR="003D4D3F" w:rsidRPr="00F277FC">
        <w:rPr>
          <w:rFonts w:ascii="Times New Roman" w:hAnsi="Times New Roman"/>
        </w:rPr>
        <w:t xml:space="preserve"> d. įsakymą Nr.</w:t>
      </w:r>
      <w:r w:rsidR="00AE78AD" w:rsidRPr="00F277FC">
        <w:rPr>
          <w:rFonts w:ascii="Times New Roman" w:hAnsi="Times New Roman"/>
        </w:rPr>
        <w:t xml:space="preserve"> </w:t>
      </w:r>
      <w:r w:rsidR="003D4D3F" w:rsidRPr="00F277FC">
        <w:rPr>
          <w:rFonts w:ascii="Times New Roman" w:hAnsi="Times New Roman"/>
        </w:rPr>
        <w:t>AT-</w:t>
      </w:r>
      <w:r w:rsidR="00DE4ACF" w:rsidRPr="00F277FC">
        <w:rPr>
          <w:rFonts w:ascii="Times New Roman" w:hAnsi="Times New Roman"/>
        </w:rPr>
        <w:t>2</w:t>
      </w:r>
      <w:r w:rsidR="002E669B">
        <w:rPr>
          <w:rFonts w:ascii="Times New Roman" w:hAnsi="Times New Roman"/>
        </w:rPr>
        <w:t>80</w:t>
      </w:r>
      <w:r w:rsidR="00591010" w:rsidRPr="00F277FC">
        <w:rPr>
          <w:rFonts w:ascii="Times New Roman" w:hAnsi="Times New Roman"/>
        </w:rPr>
        <w:t xml:space="preserve"> „Dėl </w:t>
      </w:r>
      <w:r w:rsidR="00D623D4" w:rsidRPr="00F277FC">
        <w:rPr>
          <w:rFonts w:ascii="Times New Roman" w:hAnsi="Times New Roman"/>
        </w:rPr>
        <w:t xml:space="preserve">rajono savivaldybės administracijos </w:t>
      </w:r>
      <w:r w:rsidR="002E669B">
        <w:rPr>
          <w:rFonts w:ascii="Times New Roman" w:hAnsi="Times New Roman"/>
        </w:rPr>
        <w:t>Žemės ūkio ir kaimo reikalų</w:t>
      </w:r>
      <w:r w:rsidR="000F4432">
        <w:rPr>
          <w:rFonts w:ascii="Times New Roman" w:hAnsi="Times New Roman"/>
        </w:rPr>
        <w:t xml:space="preserve"> skyriaus</w:t>
      </w:r>
      <w:r w:rsidR="002E669B">
        <w:rPr>
          <w:rFonts w:ascii="Times New Roman" w:hAnsi="Times New Roman"/>
        </w:rPr>
        <w:t xml:space="preserve"> </w:t>
      </w:r>
      <w:r w:rsidR="00F277FC" w:rsidRPr="00F277FC">
        <w:rPr>
          <w:rFonts w:ascii="Times New Roman" w:hAnsi="Times New Roman"/>
        </w:rPr>
        <w:t>veiklos nuostatų</w:t>
      </w:r>
      <w:r w:rsidR="00591010" w:rsidRPr="00F277FC">
        <w:rPr>
          <w:rFonts w:ascii="Times New Roman" w:hAnsi="Times New Roman"/>
        </w:rPr>
        <w:t xml:space="preserve"> patvirtinimo</w:t>
      </w:r>
      <w:r w:rsidR="00F277FC">
        <w:rPr>
          <w:rFonts w:ascii="Times New Roman" w:hAnsi="Times New Roman"/>
        </w:rPr>
        <w:t>“ su visais pakeitimais ir papildymais.</w:t>
      </w:r>
    </w:p>
    <w:p w14:paraId="0DF279D4" w14:textId="2B0CB9D2" w:rsidR="003E2BEC" w:rsidRPr="00F277FC" w:rsidRDefault="003E2BEC" w:rsidP="00E823BA">
      <w:pPr>
        <w:pStyle w:val="Sraopastraipa"/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  <w:szCs w:val="24"/>
        </w:rPr>
        <w:t xml:space="preserve">Šis </w:t>
      </w:r>
      <w:r w:rsidRPr="00F277FC">
        <w:rPr>
          <w:rFonts w:ascii="Times New Roman" w:hAnsi="Times New Roman"/>
        </w:rPr>
        <w:t>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8BEFB21" w14:textId="2A3881E0" w:rsidR="003E2BEC" w:rsidRPr="003E2BEC" w:rsidRDefault="003E2BEC" w:rsidP="00E823BA">
      <w:pPr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Cs w:val="24"/>
        </w:rPr>
      </w:pPr>
    </w:p>
    <w:p w14:paraId="706BE9EE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FA4ACA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046BECF" w14:textId="6A0F0CCA" w:rsidR="0047439B" w:rsidRPr="006F56ED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</w:t>
      </w:r>
      <w:r w:rsidR="00D623D4">
        <w:rPr>
          <w:rFonts w:ascii="Times New Roman" w:hAnsi="Times New Roman"/>
        </w:rPr>
        <w:t xml:space="preserve">        Vytautas </w:t>
      </w:r>
      <w:proofErr w:type="spellStart"/>
      <w:r w:rsidR="00D623D4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ab/>
        <w:t xml:space="preserve">                                                  </w:t>
      </w:r>
      <w:r>
        <w:rPr>
          <w:rFonts w:ascii="Times New Roman" w:hAnsi="Times New Roman"/>
          <w:szCs w:val="24"/>
        </w:rPr>
        <w:tab/>
      </w:r>
    </w:p>
    <w:p w14:paraId="5512BC47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CDC8A8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397BF34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7F8F167D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5004D994" w14:textId="7421B12A"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DA58E06" w14:textId="77777777" w:rsidR="00F277FC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651BDF3A" w14:textId="179C8DD1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94F9373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7CD8ABBE" w14:textId="20B159CE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Diana Balaišienė</w:t>
      </w:r>
    </w:p>
    <w:p w14:paraId="1F4199BA" w14:textId="4A5190B4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6338">
        <w:rPr>
          <w:rFonts w:ascii="Times New Roman" w:hAnsi="Times New Roman"/>
          <w:szCs w:val="24"/>
        </w:rPr>
        <w:t>2</w:t>
      </w:r>
      <w:r w:rsidR="00D623D4">
        <w:rPr>
          <w:rFonts w:ascii="Times New Roman" w:hAnsi="Times New Roman"/>
          <w:szCs w:val="24"/>
        </w:rPr>
        <w:t>3-0</w:t>
      </w:r>
      <w:r w:rsidR="000C1AD1">
        <w:rPr>
          <w:rFonts w:ascii="Times New Roman" w:hAnsi="Times New Roman"/>
          <w:szCs w:val="24"/>
        </w:rPr>
        <w:t>6</w:t>
      </w:r>
      <w:r w:rsidR="00D623D4">
        <w:rPr>
          <w:rFonts w:ascii="Times New Roman" w:hAnsi="Times New Roman"/>
          <w:szCs w:val="24"/>
        </w:rPr>
        <w:t>-</w:t>
      </w:r>
      <w:r w:rsidR="000C1AD1">
        <w:rPr>
          <w:rFonts w:ascii="Times New Roman" w:hAnsi="Times New Roman"/>
          <w:szCs w:val="24"/>
        </w:rPr>
        <w:t>0</w:t>
      </w:r>
      <w:r w:rsidR="002E669B">
        <w:rPr>
          <w:rFonts w:ascii="Times New Roman" w:hAnsi="Times New Roman"/>
          <w:szCs w:val="24"/>
        </w:rPr>
        <w:t>6</w:t>
      </w:r>
    </w:p>
    <w:sectPr w:rsidR="0047439B" w:rsidRPr="00434111" w:rsidSect="002E669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F34A2" w14:textId="77777777" w:rsidR="00360011" w:rsidRDefault="00360011">
      <w:r>
        <w:separator/>
      </w:r>
    </w:p>
  </w:endnote>
  <w:endnote w:type="continuationSeparator" w:id="0">
    <w:p w14:paraId="252AF876" w14:textId="77777777" w:rsidR="00360011" w:rsidRDefault="0036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1AD5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091B0" w14:textId="77777777" w:rsidR="00360011" w:rsidRDefault="00360011">
      <w:r>
        <w:separator/>
      </w:r>
    </w:p>
  </w:footnote>
  <w:footnote w:type="continuationSeparator" w:id="0">
    <w:p w14:paraId="003A99BB" w14:textId="77777777" w:rsidR="00360011" w:rsidRDefault="00360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5351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F706A"/>
    <w:multiLevelType w:val="hybridMultilevel"/>
    <w:tmpl w:val="4648CDC8"/>
    <w:lvl w:ilvl="0" w:tplc="9C8AC84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060C"/>
    <w:rsid w:val="000173C0"/>
    <w:rsid w:val="00017B97"/>
    <w:rsid w:val="000273D0"/>
    <w:rsid w:val="00027519"/>
    <w:rsid w:val="000302D6"/>
    <w:rsid w:val="00040B12"/>
    <w:rsid w:val="00042150"/>
    <w:rsid w:val="00046153"/>
    <w:rsid w:val="00057319"/>
    <w:rsid w:val="000630E3"/>
    <w:rsid w:val="00065C7C"/>
    <w:rsid w:val="00066144"/>
    <w:rsid w:val="0007288D"/>
    <w:rsid w:val="00082C49"/>
    <w:rsid w:val="000B2240"/>
    <w:rsid w:val="000B4DC7"/>
    <w:rsid w:val="000C1AD1"/>
    <w:rsid w:val="000C3B1F"/>
    <w:rsid w:val="000C5B0C"/>
    <w:rsid w:val="000C6E02"/>
    <w:rsid w:val="000C7DC0"/>
    <w:rsid w:val="000D3D4E"/>
    <w:rsid w:val="000E1DBE"/>
    <w:rsid w:val="000E669A"/>
    <w:rsid w:val="000E675E"/>
    <w:rsid w:val="000F4432"/>
    <w:rsid w:val="000F473E"/>
    <w:rsid w:val="000F5C95"/>
    <w:rsid w:val="000F6279"/>
    <w:rsid w:val="0010429A"/>
    <w:rsid w:val="001073AF"/>
    <w:rsid w:val="001104B8"/>
    <w:rsid w:val="00117499"/>
    <w:rsid w:val="00130C7A"/>
    <w:rsid w:val="00154F18"/>
    <w:rsid w:val="00156A8F"/>
    <w:rsid w:val="00161CF3"/>
    <w:rsid w:val="00162C38"/>
    <w:rsid w:val="00162FBB"/>
    <w:rsid w:val="001667E4"/>
    <w:rsid w:val="0017318A"/>
    <w:rsid w:val="001812E1"/>
    <w:rsid w:val="001A44AC"/>
    <w:rsid w:val="001B1E18"/>
    <w:rsid w:val="001B25FF"/>
    <w:rsid w:val="001B5B3A"/>
    <w:rsid w:val="001C0669"/>
    <w:rsid w:val="001C3CA8"/>
    <w:rsid w:val="001D38EF"/>
    <w:rsid w:val="001D58DC"/>
    <w:rsid w:val="001E7250"/>
    <w:rsid w:val="001E72B9"/>
    <w:rsid w:val="00221845"/>
    <w:rsid w:val="00232F3F"/>
    <w:rsid w:val="00241AF9"/>
    <w:rsid w:val="002435F3"/>
    <w:rsid w:val="00252DDA"/>
    <w:rsid w:val="00256338"/>
    <w:rsid w:val="00257DC7"/>
    <w:rsid w:val="00270A36"/>
    <w:rsid w:val="0027312F"/>
    <w:rsid w:val="00275F51"/>
    <w:rsid w:val="002765E4"/>
    <w:rsid w:val="0028720A"/>
    <w:rsid w:val="002C2CD5"/>
    <w:rsid w:val="002D3ABC"/>
    <w:rsid w:val="002D4873"/>
    <w:rsid w:val="002D7756"/>
    <w:rsid w:val="002E669B"/>
    <w:rsid w:val="002E6D56"/>
    <w:rsid w:val="002E7099"/>
    <w:rsid w:val="002F100B"/>
    <w:rsid w:val="00313818"/>
    <w:rsid w:val="00313CF0"/>
    <w:rsid w:val="00315E44"/>
    <w:rsid w:val="003225C9"/>
    <w:rsid w:val="00336DFA"/>
    <w:rsid w:val="00336E93"/>
    <w:rsid w:val="00342E29"/>
    <w:rsid w:val="0035571C"/>
    <w:rsid w:val="00360011"/>
    <w:rsid w:val="003615FD"/>
    <w:rsid w:val="003649B0"/>
    <w:rsid w:val="00380308"/>
    <w:rsid w:val="00382879"/>
    <w:rsid w:val="00382DF4"/>
    <w:rsid w:val="00392C12"/>
    <w:rsid w:val="00395D95"/>
    <w:rsid w:val="0039711E"/>
    <w:rsid w:val="003A0C31"/>
    <w:rsid w:val="003B1473"/>
    <w:rsid w:val="003B4DF5"/>
    <w:rsid w:val="003C2131"/>
    <w:rsid w:val="003C508C"/>
    <w:rsid w:val="003C7517"/>
    <w:rsid w:val="003D4D3F"/>
    <w:rsid w:val="003D7C0F"/>
    <w:rsid w:val="003E2BEC"/>
    <w:rsid w:val="003F4200"/>
    <w:rsid w:val="003F491F"/>
    <w:rsid w:val="00406B50"/>
    <w:rsid w:val="00413047"/>
    <w:rsid w:val="00430EA5"/>
    <w:rsid w:val="004321DD"/>
    <w:rsid w:val="00434111"/>
    <w:rsid w:val="00435ADB"/>
    <w:rsid w:val="00436FE7"/>
    <w:rsid w:val="0044533B"/>
    <w:rsid w:val="00450BE6"/>
    <w:rsid w:val="0047439B"/>
    <w:rsid w:val="004854A1"/>
    <w:rsid w:val="004C2C50"/>
    <w:rsid w:val="004D5668"/>
    <w:rsid w:val="004D6C22"/>
    <w:rsid w:val="004D7F9B"/>
    <w:rsid w:val="004E4D34"/>
    <w:rsid w:val="004F0CE5"/>
    <w:rsid w:val="00503280"/>
    <w:rsid w:val="00520713"/>
    <w:rsid w:val="00521D86"/>
    <w:rsid w:val="00524694"/>
    <w:rsid w:val="005470EE"/>
    <w:rsid w:val="00547830"/>
    <w:rsid w:val="00566597"/>
    <w:rsid w:val="00570E7D"/>
    <w:rsid w:val="0057280D"/>
    <w:rsid w:val="00581E99"/>
    <w:rsid w:val="00582A17"/>
    <w:rsid w:val="00583E25"/>
    <w:rsid w:val="00591010"/>
    <w:rsid w:val="005B33AD"/>
    <w:rsid w:val="005C25C0"/>
    <w:rsid w:val="005C644B"/>
    <w:rsid w:val="005E0DA7"/>
    <w:rsid w:val="005E4F69"/>
    <w:rsid w:val="005F5FC2"/>
    <w:rsid w:val="005F716B"/>
    <w:rsid w:val="006051C4"/>
    <w:rsid w:val="006057B1"/>
    <w:rsid w:val="00610881"/>
    <w:rsid w:val="0061178F"/>
    <w:rsid w:val="00611C1C"/>
    <w:rsid w:val="00615D06"/>
    <w:rsid w:val="0064100C"/>
    <w:rsid w:val="0065105F"/>
    <w:rsid w:val="00652834"/>
    <w:rsid w:val="00654680"/>
    <w:rsid w:val="00660045"/>
    <w:rsid w:val="00660723"/>
    <w:rsid w:val="00661265"/>
    <w:rsid w:val="00665255"/>
    <w:rsid w:val="00666AED"/>
    <w:rsid w:val="0069380E"/>
    <w:rsid w:val="006A55FC"/>
    <w:rsid w:val="006A6BB6"/>
    <w:rsid w:val="006A70E6"/>
    <w:rsid w:val="006B2AD7"/>
    <w:rsid w:val="006B6E0C"/>
    <w:rsid w:val="006C15A6"/>
    <w:rsid w:val="006D0C67"/>
    <w:rsid w:val="006E3A0E"/>
    <w:rsid w:val="006E5041"/>
    <w:rsid w:val="006F3F54"/>
    <w:rsid w:val="0070001E"/>
    <w:rsid w:val="00710183"/>
    <w:rsid w:val="00725D2A"/>
    <w:rsid w:val="007437BD"/>
    <w:rsid w:val="0077476F"/>
    <w:rsid w:val="00780DE4"/>
    <w:rsid w:val="00782F94"/>
    <w:rsid w:val="00785883"/>
    <w:rsid w:val="00790AD8"/>
    <w:rsid w:val="00792C30"/>
    <w:rsid w:val="00794DAE"/>
    <w:rsid w:val="00795054"/>
    <w:rsid w:val="007A161A"/>
    <w:rsid w:val="007A7875"/>
    <w:rsid w:val="007B0C41"/>
    <w:rsid w:val="007B13C5"/>
    <w:rsid w:val="007B3799"/>
    <w:rsid w:val="007B6741"/>
    <w:rsid w:val="007B7E9D"/>
    <w:rsid w:val="007C3347"/>
    <w:rsid w:val="007D21C2"/>
    <w:rsid w:val="007D6A5B"/>
    <w:rsid w:val="007E7485"/>
    <w:rsid w:val="007F1874"/>
    <w:rsid w:val="0080084D"/>
    <w:rsid w:val="00804C3E"/>
    <w:rsid w:val="00813C81"/>
    <w:rsid w:val="008203DB"/>
    <w:rsid w:val="008211E8"/>
    <w:rsid w:val="00827FBC"/>
    <w:rsid w:val="00831929"/>
    <w:rsid w:val="00852EF6"/>
    <w:rsid w:val="00860F81"/>
    <w:rsid w:val="008760BC"/>
    <w:rsid w:val="00876A76"/>
    <w:rsid w:val="008A392E"/>
    <w:rsid w:val="008B5DF1"/>
    <w:rsid w:val="008C0284"/>
    <w:rsid w:val="008C093C"/>
    <w:rsid w:val="008C1B78"/>
    <w:rsid w:val="008C3AC2"/>
    <w:rsid w:val="008C6D3D"/>
    <w:rsid w:val="008D3067"/>
    <w:rsid w:val="008E51FE"/>
    <w:rsid w:val="008E7B91"/>
    <w:rsid w:val="008F46E2"/>
    <w:rsid w:val="008F4809"/>
    <w:rsid w:val="00907D28"/>
    <w:rsid w:val="00916E22"/>
    <w:rsid w:val="009203EE"/>
    <w:rsid w:val="00922871"/>
    <w:rsid w:val="00944FFE"/>
    <w:rsid w:val="009500A7"/>
    <w:rsid w:val="00951A57"/>
    <w:rsid w:val="00952BB3"/>
    <w:rsid w:val="0098205C"/>
    <w:rsid w:val="00982081"/>
    <w:rsid w:val="00983701"/>
    <w:rsid w:val="00987CBA"/>
    <w:rsid w:val="009C2CBD"/>
    <w:rsid w:val="009C4EAB"/>
    <w:rsid w:val="009D1ACB"/>
    <w:rsid w:val="009E6BEF"/>
    <w:rsid w:val="009F065C"/>
    <w:rsid w:val="00A11E52"/>
    <w:rsid w:val="00A201A7"/>
    <w:rsid w:val="00A32CDA"/>
    <w:rsid w:val="00A33142"/>
    <w:rsid w:val="00A433F5"/>
    <w:rsid w:val="00A51369"/>
    <w:rsid w:val="00A51895"/>
    <w:rsid w:val="00A6748E"/>
    <w:rsid w:val="00A738F1"/>
    <w:rsid w:val="00A82DD0"/>
    <w:rsid w:val="00AC2FB7"/>
    <w:rsid w:val="00AE7378"/>
    <w:rsid w:val="00AE78AD"/>
    <w:rsid w:val="00B01FAD"/>
    <w:rsid w:val="00B0210B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81554"/>
    <w:rsid w:val="00BA0832"/>
    <w:rsid w:val="00BB1080"/>
    <w:rsid w:val="00BD3346"/>
    <w:rsid w:val="00BD6426"/>
    <w:rsid w:val="00BE10C6"/>
    <w:rsid w:val="00BE1E33"/>
    <w:rsid w:val="00BE4C6A"/>
    <w:rsid w:val="00BE565A"/>
    <w:rsid w:val="00BE6D25"/>
    <w:rsid w:val="00BF0C49"/>
    <w:rsid w:val="00BF60B1"/>
    <w:rsid w:val="00BF6D4A"/>
    <w:rsid w:val="00C026CF"/>
    <w:rsid w:val="00C10077"/>
    <w:rsid w:val="00C11CD5"/>
    <w:rsid w:val="00C2225A"/>
    <w:rsid w:val="00C223B0"/>
    <w:rsid w:val="00C25825"/>
    <w:rsid w:val="00C41394"/>
    <w:rsid w:val="00C51B60"/>
    <w:rsid w:val="00C576F4"/>
    <w:rsid w:val="00C62FC6"/>
    <w:rsid w:val="00C838D9"/>
    <w:rsid w:val="00C84A75"/>
    <w:rsid w:val="00C921BD"/>
    <w:rsid w:val="00C94A8A"/>
    <w:rsid w:val="00CA67DC"/>
    <w:rsid w:val="00CA6ECE"/>
    <w:rsid w:val="00CA7B38"/>
    <w:rsid w:val="00CB0B03"/>
    <w:rsid w:val="00CE78BE"/>
    <w:rsid w:val="00CF265F"/>
    <w:rsid w:val="00D01D67"/>
    <w:rsid w:val="00D21898"/>
    <w:rsid w:val="00D31CAD"/>
    <w:rsid w:val="00D41214"/>
    <w:rsid w:val="00D44D99"/>
    <w:rsid w:val="00D46338"/>
    <w:rsid w:val="00D46FCB"/>
    <w:rsid w:val="00D53807"/>
    <w:rsid w:val="00D5506B"/>
    <w:rsid w:val="00D55F5F"/>
    <w:rsid w:val="00D5734D"/>
    <w:rsid w:val="00D623D4"/>
    <w:rsid w:val="00D8190F"/>
    <w:rsid w:val="00D86795"/>
    <w:rsid w:val="00DA11BC"/>
    <w:rsid w:val="00DA304E"/>
    <w:rsid w:val="00DA3199"/>
    <w:rsid w:val="00DA6161"/>
    <w:rsid w:val="00DB05DD"/>
    <w:rsid w:val="00DC357D"/>
    <w:rsid w:val="00DD47CE"/>
    <w:rsid w:val="00DE3103"/>
    <w:rsid w:val="00DE4ACF"/>
    <w:rsid w:val="00DE55F5"/>
    <w:rsid w:val="00DE628A"/>
    <w:rsid w:val="00E018A0"/>
    <w:rsid w:val="00E050C2"/>
    <w:rsid w:val="00E109F9"/>
    <w:rsid w:val="00E1515E"/>
    <w:rsid w:val="00E16C03"/>
    <w:rsid w:val="00E30055"/>
    <w:rsid w:val="00E4060E"/>
    <w:rsid w:val="00E47D43"/>
    <w:rsid w:val="00E66C8B"/>
    <w:rsid w:val="00E67CFB"/>
    <w:rsid w:val="00E81B79"/>
    <w:rsid w:val="00E823BA"/>
    <w:rsid w:val="00E918BB"/>
    <w:rsid w:val="00E936D6"/>
    <w:rsid w:val="00E94290"/>
    <w:rsid w:val="00E96743"/>
    <w:rsid w:val="00EB0EFE"/>
    <w:rsid w:val="00EB2761"/>
    <w:rsid w:val="00ED113F"/>
    <w:rsid w:val="00EE2CE3"/>
    <w:rsid w:val="00EF1A87"/>
    <w:rsid w:val="00EF36FA"/>
    <w:rsid w:val="00F01EF6"/>
    <w:rsid w:val="00F02978"/>
    <w:rsid w:val="00F0345E"/>
    <w:rsid w:val="00F10E35"/>
    <w:rsid w:val="00F14944"/>
    <w:rsid w:val="00F16568"/>
    <w:rsid w:val="00F277FC"/>
    <w:rsid w:val="00F369CC"/>
    <w:rsid w:val="00F36ABB"/>
    <w:rsid w:val="00F3772C"/>
    <w:rsid w:val="00F4054E"/>
    <w:rsid w:val="00F6016F"/>
    <w:rsid w:val="00F61D23"/>
    <w:rsid w:val="00F65A06"/>
    <w:rsid w:val="00F84923"/>
    <w:rsid w:val="00F86ECB"/>
    <w:rsid w:val="00FA00C8"/>
    <w:rsid w:val="00FB2420"/>
    <w:rsid w:val="00FB309B"/>
    <w:rsid w:val="00FB3E4F"/>
    <w:rsid w:val="00FC1AFE"/>
    <w:rsid w:val="00FC4798"/>
    <w:rsid w:val="00FD5D13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3B19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  <w:style w:type="paragraph" w:styleId="Sraopastraipa">
    <w:name w:val="List Paragraph"/>
    <w:basedOn w:val="prastasis"/>
    <w:uiPriority w:val="34"/>
    <w:qFormat/>
    <w:rsid w:val="00DB05DD"/>
    <w:pPr>
      <w:ind w:left="720"/>
      <w:contextualSpacing/>
    </w:pPr>
  </w:style>
  <w:style w:type="paragraph" w:styleId="Tekstoblokas">
    <w:name w:val="Block Text"/>
    <w:basedOn w:val="prastasis"/>
    <w:rsid w:val="005C25C0"/>
    <w:pPr>
      <w:spacing w:before="100" w:beforeAutospacing="1" w:after="100" w:afterAutospacing="1"/>
      <w:ind w:left="300" w:right="300"/>
      <w:jc w:val="center"/>
    </w:pPr>
    <w:rPr>
      <w:rFonts w:ascii="Times New Roman" w:hAnsi="Times New Roman"/>
      <w:b/>
      <w:bCs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F2884C-8ABF-482C-8347-914055E4CB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75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Diana Balaišienė</cp:lastModifiedBy>
  <cp:revision>6</cp:revision>
  <cp:lastPrinted>2001-05-23T08:36:00Z</cp:lastPrinted>
  <dcterms:created xsi:type="dcterms:W3CDTF">2023-06-06T08:44:00Z</dcterms:created>
  <dcterms:modified xsi:type="dcterms:W3CDTF">2023-06-06T12:48:00Z</dcterms:modified>
</cp:coreProperties>
</file>