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8CDBC" w14:textId="41C42E97" w:rsidR="00DD47CE" w:rsidRDefault="002765E4" w:rsidP="0071332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2B3383B" wp14:editId="20810A1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98C2C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935CE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A5F2F5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0A79291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7AE91A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BE1599B" w14:textId="77777777" w:rsidR="002E669B" w:rsidRDefault="0047439B" w:rsidP="005C25C0">
      <w:pPr>
        <w:pStyle w:val="Tekstoblokas"/>
        <w:spacing w:before="0" w:beforeAutospacing="0" w:after="0" w:afterAutospacing="0"/>
        <w:ind w:left="181" w:right="-516"/>
      </w:pPr>
      <w:r>
        <w:t xml:space="preserve">DĖL </w:t>
      </w:r>
      <w:r w:rsidR="00232F3F">
        <w:t xml:space="preserve">ŠAKIŲ RAJONO SAVIVALDYBĖS </w:t>
      </w:r>
      <w:r w:rsidR="002E669B">
        <w:t xml:space="preserve">ADMINISTRACIJOS </w:t>
      </w:r>
    </w:p>
    <w:p w14:paraId="0F8849CA" w14:textId="2A8556B9" w:rsidR="002E669B" w:rsidRDefault="00713320" w:rsidP="002E669B">
      <w:pPr>
        <w:pStyle w:val="Tekstoblokas"/>
        <w:spacing w:before="0" w:beforeAutospacing="0" w:after="0" w:afterAutospacing="0"/>
        <w:ind w:left="181" w:right="-516"/>
        <w:rPr>
          <w:bCs w:val="0"/>
        </w:rPr>
      </w:pPr>
      <w:r>
        <w:rPr>
          <w:bCs w:val="0"/>
        </w:rPr>
        <w:t>BENDRŲJŲ</w:t>
      </w:r>
      <w:r w:rsidR="005C25C0" w:rsidRPr="00703513">
        <w:rPr>
          <w:bCs w:val="0"/>
        </w:rPr>
        <w:t xml:space="preserve"> REIKALŲ</w:t>
      </w:r>
      <w:r w:rsidR="002E669B">
        <w:rPr>
          <w:bCs w:val="0"/>
        </w:rPr>
        <w:t xml:space="preserve"> </w:t>
      </w:r>
      <w:r w:rsidR="005C25C0" w:rsidRPr="00703513">
        <w:rPr>
          <w:bCs w:val="0"/>
        </w:rPr>
        <w:t>SKYRIAUS</w:t>
      </w:r>
      <w:r w:rsidR="002E669B">
        <w:rPr>
          <w:bCs w:val="0"/>
        </w:rPr>
        <w:t xml:space="preserve"> </w:t>
      </w:r>
    </w:p>
    <w:p w14:paraId="6F1595DE" w14:textId="0DAF0CBC" w:rsidR="0047439B" w:rsidRDefault="005C25C0" w:rsidP="002E669B">
      <w:pPr>
        <w:pStyle w:val="Tekstoblokas"/>
        <w:spacing w:before="0" w:beforeAutospacing="0" w:after="0" w:afterAutospacing="0"/>
        <w:ind w:left="181" w:right="-516"/>
        <w:rPr>
          <w:b w:val="0"/>
        </w:rPr>
      </w:pPr>
      <w:r w:rsidRPr="00703513">
        <w:t>VEIKLOS</w:t>
      </w:r>
      <w:r w:rsidR="00232F3F">
        <w:t xml:space="preserve"> NUOSTATŲ PATVIRTINIMO</w:t>
      </w:r>
    </w:p>
    <w:p w14:paraId="2A235152" w14:textId="77777777" w:rsidR="0047439B" w:rsidRDefault="0047439B" w:rsidP="0047439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7F39161" w14:textId="61E4CA90" w:rsidR="0047439B" w:rsidRDefault="0047439B" w:rsidP="000E675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46338">
        <w:rPr>
          <w:rFonts w:ascii="Times New Roman" w:hAnsi="Times New Roman"/>
        </w:rPr>
        <w:t>2</w:t>
      </w:r>
      <w:r w:rsidR="00D623D4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8211E8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d.  Nr. AT-</w:t>
      </w:r>
    </w:p>
    <w:p w14:paraId="461D00DE" w14:textId="77777777" w:rsidR="0047439B" w:rsidRDefault="0047439B" w:rsidP="0047439B">
      <w:pPr>
        <w:pStyle w:val="Antrat1"/>
        <w:ind w:left="0" w:firstLine="0"/>
        <w:jc w:val="center"/>
      </w:pPr>
      <w:r>
        <w:t>Šakiai</w:t>
      </w:r>
    </w:p>
    <w:p w14:paraId="61B71B30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89AF8C6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7BB31F" w14:textId="77777777" w:rsidR="0047439B" w:rsidRDefault="0047439B" w:rsidP="0047439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6937984" w14:textId="38D4B8AD" w:rsidR="0047439B" w:rsidRPr="00330759" w:rsidRDefault="0047439B" w:rsidP="00E823BA">
      <w:pPr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232F3F">
        <w:rPr>
          <w:rFonts w:ascii="Times New Roman" w:hAnsi="Times New Roman"/>
        </w:rPr>
        <w:t xml:space="preserve">Lietuvos Respublikos vietos savivaldos įstatymo </w:t>
      </w:r>
      <w:r w:rsidR="00D623D4">
        <w:rPr>
          <w:rFonts w:ascii="Times New Roman" w:hAnsi="Times New Roman"/>
        </w:rPr>
        <w:t>34</w:t>
      </w:r>
      <w:r w:rsidR="00232F3F">
        <w:rPr>
          <w:rFonts w:ascii="Times New Roman" w:hAnsi="Times New Roman"/>
        </w:rPr>
        <w:t xml:space="preserve"> straipsnio </w:t>
      </w:r>
      <w:r w:rsidR="00D623D4">
        <w:rPr>
          <w:rFonts w:ascii="Times New Roman" w:hAnsi="Times New Roman"/>
        </w:rPr>
        <w:t>6</w:t>
      </w:r>
      <w:r w:rsidR="00232F3F">
        <w:rPr>
          <w:rFonts w:ascii="Times New Roman" w:hAnsi="Times New Roman"/>
        </w:rPr>
        <w:t xml:space="preserve"> dalies </w:t>
      </w:r>
      <w:r w:rsidR="00D623D4">
        <w:rPr>
          <w:rFonts w:ascii="Times New Roman" w:hAnsi="Times New Roman"/>
        </w:rPr>
        <w:t>2</w:t>
      </w:r>
      <w:r w:rsidR="00232F3F">
        <w:rPr>
          <w:rFonts w:ascii="Times New Roman" w:hAnsi="Times New Roman"/>
        </w:rPr>
        <w:t xml:space="preserve"> punktu ir </w:t>
      </w:r>
      <w:r>
        <w:rPr>
          <w:rFonts w:ascii="Times New Roman" w:hAnsi="Times New Roman"/>
        </w:rPr>
        <w:t xml:space="preserve">Šakių rajono savivaldybės administracijos nuostatų, patvirtintų </w:t>
      </w:r>
      <w:r w:rsidR="00AE78A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tarybos 20</w:t>
      </w:r>
      <w:r w:rsidR="00D623D4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D623D4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d. sprendimu Nr. T-</w:t>
      </w:r>
      <w:r w:rsidR="00D623D4">
        <w:rPr>
          <w:rFonts w:ascii="Times New Roman" w:hAnsi="Times New Roman"/>
        </w:rPr>
        <w:t>79</w:t>
      </w:r>
      <w:r>
        <w:rPr>
          <w:rFonts w:ascii="Times New Roman" w:hAnsi="Times New Roman"/>
        </w:rPr>
        <w:t xml:space="preserve"> „Dėl Šakių rajono savivaldybės administracijos nuostatų patvirtinimo“</w:t>
      </w:r>
      <w:r w:rsidR="007F187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2</w:t>
      </w:r>
      <w:r w:rsidR="00D623D4">
        <w:rPr>
          <w:rFonts w:ascii="Times New Roman" w:hAnsi="Times New Roman"/>
        </w:rPr>
        <w:t>6.2</w:t>
      </w:r>
      <w:r>
        <w:rPr>
          <w:rFonts w:ascii="Times New Roman" w:hAnsi="Times New Roman"/>
        </w:rPr>
        <w:t xml:space="preserve"> p</w:t>
      </w:r>
      <w:r w:rsidR="00336E93">
        <w:rPr>
          <w:rFonts w:ascii="Times New Roman" w:hAnsi="Times New Roman"/>
        </w:rPr>
        <w:t>apunkčiu</w:t>
      </w:r>
      <w:r w:rsidR="00DB05DD">
        <w:rPr>
          <w:rFonts w:ascii="Times New Roman" w:hAnsi="Times New Roman"/>
        </w:rPr>
        <w:t>:</w:t>
      </w:r>
    </w:p>
    <w:p w14:paraId="52A97AD8" w14:textId="7607CAD7" w:rsidR="0047439B" w:rsidRPr="00782F94" w:rsidRDefault="00DB05DD" w:rsidP="00E823BA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T v i r t i n u  </w:t>
      </w:r>
      <w:r w:rsidR="002E669B">
        <w:rPr>
          <w:rFonts w:ascii="Times New Roman" w:hAnsi="Times New Roman"/>
        </w:rPr>
        <w:t xml:space="preserve">Šakių </w:t>
      </w:r>
      <w:r w:rsidR="00987CBA">
        <w:rPr>
          <w:rFonts w:ascii="Times New Roman" w:hAnsi="Times New Roman"/>
        </w:rPr>
        <w:t xml:space="preserve">rajono savivaldybės administracijos </w:t>
      </w:r>
      <w:r w:rsidR="00060841">
        <w:rPr>
          <w:rFonts w:ascii="Times New Roman" w:hAnsi="Times New Roman"/>
        </w:rPr>
        <w:t xml:space="preserve">Bendrųjų </w:t>
      </w:r>
      <w:r w:rsidR="002E669B">
        <w:rPr>
          <w:rFonts w:ascii="Times New Roman" w:hAnsi="Times New Roman"/>
        </w:rPr>
        <w:t>reikalų s</w:t>
      </w:r>
      <w:r w:rsidR="00987CBA">
        <w:rPr>
          <w:rFonts w:ascii="Times New Roman" w:hAnsi="Times New Roman"/>
        </w:rPr>
        <w:t xml:space="preserve">kyriaus veiklos nuostatus </w:t>
      </w:r>
      <w:r w:rsidR="00987CBA" w:rsidRPr="00782F94">
        <w:rPr>
          <w:rFonts w:ascii="Times New Roman" w:hAnsi="Times New Roman"/>
        </w:rPr>
        <w:t>(pridedama).</w:t>
      </w:r>
    </w:p>
    <w:p w14:paraId="2241760C" w14:textId="3C9FAA36" w:rsidR="00F277FC" w:rsidRDefault="00987CBA" w:rsidP="00E823BA">
      <w:pPr>
        <w:pStyle w:val="Sraopastraipa"/>
        <w:numPr>
          <w:ilvl w:val="0"/>
          <w:numId w:val="1"/>
        </w:numPr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</w:rPr>
      </w:pPr>
      <w:r w:rsidRPr="00F277FC">
        <w:rPr>
          <w:rFonts w:ascii="Times New Roman" w:hAnsi="Times New Roman"/>
        </w:rPr>
        <w:t xml:space="preserve">P r i p a ž į s t u  netekusiu galios </w:t>
      </w:r>
      <w:r w:rsidR="00312506">
        <w:rPr>
          <w:rFonts w:ascii="Times New Roman" w:hAnsi="Times New Roman"/>
        </w:rPr>
        <w:t xml:space="preserve">Šakių </w:t>
      </w:r>
      <w:r w:rsidRPr="00F277FC">
        <w:rPr>
          <w:rFonts w:ascii="Times New Roman" w:hAnsi="Times New Roman"/>
        </w:rPr>
        <w:t>rajono savivaldybės administracijos direktoriaus 20</w:t>
      </w:r>
      <w:r w:rsidR="00DE4ACF" w:rsidRPr="00F277FC">
        <w:rPr>
          <w:rFonts w:ascii="Times New Roman" w:hAnsi="Times New Roman"/>
        </w:rPr>
        <w:t>18</w:t>
      </w:r>
      <w:r w:rsidRPr="00F277FC">
        <w:rPr>
          <w:rFonts w:ascii="Times New Roman" w:hAnsi="Times New Roman"/>
        </w:rPr>
        <w:t xml:space="preserve"> m</w:t>
      </w:r>
      <w:r w:rsidR="00E823BA">
        <w:rPr>
          <w:rFonts w:ascii="Times New Roman" w:hAnsi="Times New Roman"/>
        </w:rPr>
        <w:t>.</w:t>
      </w:r>
      <w:r w:rsidR="003D4D3F" w:rsidRPr="00F277FC">
        <w:rPr>
          <w:rFonts w:ascii="Times New Roman" w:hAnsi="Times New Roman"/>
        </w:rPr>
        <w:t xml:space="preserve"> </w:t>
      </w:r>
      <w:r w:rsidR="00DE4ACF" w:rsidRPr="00F277FC">
        <w:rPr>
          <w:rFonts w:ascii="Times New Roman" w:hAnsi="Times New Roman"/>
        </w:rPr>
        <w:t xml:space="preserve">kovo </w:t>
      </w:r>
      <w:r w:rsidR="00312506">
        <w:rPr>
          <w:rFonts w:ascii="Times New Roman" w:hAnsi="Times New Roman"/>
        </w:rPr>
        <w:t>6</w:t>
      </w:r>
      <w:r w:rsidR="003D4D3F" w:rsidRPr="00F277FC">
        <w:rPr>
          <w:rFonts w:ascii="Times New Roman" w:hAnsi="Times New Roman"/>
        </w:rPr>
        <w:t xml:space="preserve"> d. įsakymą Nr.</w:t>
      </w:r>
      <w:r w:rsidR="00AE78AD" w:rsidRPr="00F277FC">
        <w:rPr>
          <w:rFonts w:ascii="Times New Roman" w:hAnsi="Times New Roman"/>
        </w:rPr>
        <w:t xml:space="preserve"> </w:t>
      </w:r>
      <w:r w:rsidR="003D4D3F" w:rsidRPr="00F277FC">
        <w:rPr>
          <w:rFonts w:ascii="Times New Roman" w:hAnsi="Times New Roman"/>
        </w:rPr>
        <w:t>AT-</w:t>
      </w:r>
      <w:r w:rsidR="00DE4ACF" w:rsidRPr="00F277FC">
        <w:rPr>
          <w:rFonts w:ascii="Times New Roman" w:hAnsi="Times New Roman"/>
        </w:rPr>
        <w:t>2</w:t>
      </w:r>
      <w:r w:rsidR="00312506">
        <w:rPr>
          <w:rFonts w:ascii="Times New Roman" w:hAnsi="Times New Roman"/>
        </w:rPr>
        <w:t>52</w:t>
      </w:r>
      <w:r w:rsidR="00591010" w:rsidRPr="00F277FC">
        <w:rPr>
          <w:rFonts w:ascii="Times New Roman" w:hAnsi="Times New Roman"/>
        </w:rPr>
        <w:t xml:space="preserve"> „Dėl </w:t>
      </w:r>
      <w:r w:rsidR="00312506">
        <w:rPr>
          <w:rFonts w:ascii="Times New Roman" w:hAnsi="Times New Roman"/>
        </w:rPr>
        <w:t xml:space="preserve">Bendrųjų reikalų skyriaus </w:t>
      </w:r>
      <w:r w:rsidR="00F277FC" w:rsidRPr="00F277FC">
        <w:rPr>
          <w:rFonts w:ascii="Times New Roman" w:hAnsi="Times New Roman"/>
        </w:rPr>
        <w:t>veiklos nuostatų</w:t>
      </w:r>
      <w:r w:rsidR="00591010" w:rsidRPr="00F277FC">
        <w:rPr>
          <w:rFonts w:ascii="Times New Roman" w:hAnsi="Times New Roman"/>
        </w:rPr>
        <w:t xml:space="preserve"> patvirtinimo</w:t>
      </w:r>
      <w:r w:rsidR="00F277FC">
        <w:rPr>
          <w:rFonts w:ascii="Times New Roman" w:hAnsi="Times New Roman"/>
        </w:rPr>
        <w:t>“.</w:t>
      </w:r>
    </w:p>
    <w:p w14:paraId="0DF279D4" w14:textId="2B0CB9D2" w:rsidR="003E2BEC" w:rsidRPr="00F277FC" w:rsidRDefault="003E2BEC" w:rsidP="00E823BA">
      <w:pPr>
        <w:pStyle w:val="Sraopastraipa"/>
        <w:tabs>
          <w:tab w:val="left" w:pos="1281"/>
          <w:tab w:val="left" w:pos="7371"/>
        </w:tabs>
        <w:overflowPunct w:val="0"/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hAnsi="Times New Roman"/>
        </w:rPr>
      </w:pPr>
      <w:r w:rsidRPr="00F277FC">
        <w:rPr>
          <w:rFonts w:ascii="Times New Roman" w:hAnsi="Times New Roman"/>
          <w:szCs w:val="24"/>
        </w:rPr>
        <w:t xml:space="preserve">Šis </w:t>
      </w:r>
      <w:r w:rsidRPr="00F277FC">
        <w:rPr>
          <w:rFonts w:ascii="Times New Roman" w:hAnsi="Times New Roman"/>
        </w:rPr>
        <w:t>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8BEFB21" w14:textId="2A3881E0" w:rsidR="003E2BEC" w:rsidRPr="003E2BEC" w:rsidRDefault="003E2BEC" w:rsidP="00E823BA">
      <w:pPr>
        <w:overflowPunct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/>
          <w:szCs w:val="24"/>
        </w:rPr>
      </w:pPr>
    </w:p>
    <w:p w14:paraId="706BE9EE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FA4ACA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046BECF" w14:textId="6A0F0CCA" w:rsidR="0047439B" w:rsidRPr="006F56ED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 </w:t>
      </w:r>
      <w:r w:rsidR="00D623D4">
        <w:rPr>
          <w:rFonts w:ascii="Times New Roman" w:hAnsi="Times New Roman"/>
        </w:rPr>
        <w:t xml:space="preserve">        Vytautas </w:t>
      </w:r>
      <w:proofErr w:type="spellStart"/>
      <w:r w:rsidR="00D623D4">
        <w:rPr>
          <w:rFonts w:ascii="Times New Roman" w:hAnsi="Times New Roman"/>
        </w:rPr>
        <w:t>Ižganaitis</w:t>
      </w:r>
      <w:proofErr w:type="spellEnd"/>
      <w:r>
        <w:rPr>
          <w:rFonts w:ascii="Times New Roman" w:hAnsi="Times New Roman"/>
        </w:rPr>
        <w:tab/>
        <w:t xml:space="preserve">                                                  </w:t>
      </w:r>
      <w:r>
        <w:rPr>
          <w:rFonts w:ascii="Times New Roman" w:hAnsi="Times New Roman"/>
          <w:szCs w:val="24"/>
        </w:rPr>
        <w:tab/>
      </w:r>
    </w:p>
    <w:p w14:paraId="5512BC47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ACDC8A8" w14:textId="77777777" w:rsidR="0047439B" w:rsidRDefault="0047439B" w:rsidP="004743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397BF34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7F8F167D" w14:textId="77777777" w:rsidR="0047439B" w:rsidRDefault="0047439B" w:rsidP="0047439B">
      <w:pPr>
        <w:rPr>
          <w:rFonts w:ascii="Times New Roman" w:hAnsi="Times New Roman"/>
          <w:szCs w:val="24"/>
        </w:rPr>
      </w:pPr>
    </w:p>
    <w:p w14:paraId="5004D994" w14:textId="7421B12A" w:rsidR="0047439B" w:rsidRDefault="0047439B" w:rsidP="0047439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DA58E06" w14:textId="77777777" w:rsidR="00F277FC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</w:t>
      </w:r>
    </w:p>
    <w:p w14:paraId="651BDF3A" w14:textId="179C8DD1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94F9373" w14:textId="77777777" w:rsidR="0047439B" w:rsidRDefault="0047439B" w:rsidP="0047439B">
      <w:pPr>
        <w:overflowPunct w:val="0"/>
        <w:rPr>
          <w:rFonts w:ascii="Times New Roman" w:hAnsi="Times New Roman"/>
          <w:szCs w:val="24"/>
        </w:rPr>
      </w:pPr>
    </w:p>
    <w:p w14:paraId="7CD8ABBE" w14:textId="20B159CE" w:rsidR="0047439B" w:rsidRDefault="00F277FC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Diana Balaišienė</w:t>
      </w:r>
    </w:p>
    <w:p w14:paraId="1F4199BA" w14:textId="5C1C6FA9" w:rsidR="0047439B" w:rsidRPr="00434111" w:rsidRDefault="0047439B" w:rsidP="0047439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D46338">
        <w:rPr>
          <w:rFonts w:ascii="Times New Roman" w:hAnsi="Times New Roman"/>
          <w:szCs w:val="24"/>
        </w:rPr>
        <w:t>2</w:t>
      </w:r>
      <w:r w:rsidR="00D623D4">
        <w:rPr>
          <w:rFonts w:ascii="Times New Roman" w:hAnsi="Times New Roman"/>
          <w:szCs w:val="24"/>
        </w:rPr>
        <w:t>3-0</w:t>
      </w:r>
      <w:r w:rsidR="000C1AD1">
        <w:rPr>
          <w:rFonts w:ascii="Times New Roman" w:hAnsi="Times New Roman"/>
          <w:szCs w:val="24"/>
        </w:rPr>
        <w:t>6</w:t>
      </w:r>
      <w:r w:rsidR="00D623D4">
        <w:rPr>
          <w:rFonts w:ascii="Times New Roman" w:hAnsi="Times New Roman"/>
          <w:szCs w:val="24"/>
        </w:rPr>
        <w:t>-</w:t>
      </w:r>
      <w:r w:rsidR="000C1AD1">
        <w:rPr>
          <w:rFonts w:ascii="Times New Roman" w:hAnsi="Times New Roman"/>
          <w:szCs w:val="24"/>
        </w:rPr>
        <w:t>0</w:t>
      </w:r>
      <w:r w:rsidR="00312506">
        <w:rPr>
          <w:rFonts w:ascii="Times New Roman" w:hAnsi="Times New Roman"/>
          <w:szCs w:val="24"/>
        </w:rPr>
        <w:t>7</w:t>
      </w:r>
    </w:p>
    <w:sectPr w:rsidR="0047439B" w:rsidRPr="00434111" w:rsidSect="002E669B"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C9C9A" w14:textId="77777777" w:rsidR="009277E0" w:rsidRDefault="009277E0">
      <w:r>
        <w:separator/>
      </w:r>
    </w:p>
  </w:endnote>
  <w:endnote w:type="continuationSeparator" w:id="0">
    <w:p w14:paraId="46303D19" w14:textId="77777777" w:rsidR="009277E0" w:rsidRDefault="0092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11AD5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9759" w14:textId="77777777" w:rsidR="009277E0" w:rsidRDefault="009277E0">
      <w:r>
        <w:separator/>
      </w:r>
    </w:p>
  </w:footnote>
  <w:footnote w:type="continuationSeparator" w:id="0">
    <w:p w14:paraId="6F3A9A51" w14:textId="77777777" w:rsidR="009277E0" w:rsidRDefault="0092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F706A"/>
    <w:multiLevelType w:val="hybridMultilevel"/>
    <w:tmpl w:val="4648CDC8"/>
    <w:lvl w:ilvl="0" w:tplc="9C8AC84C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060C"/>
    <w:rsid w:val="000173C0"/>
    <w:rsid w:val="00017B97"/>
    <w:rsid w:val="000273D0"/>
    <w:rsid w:val="00027519"/>
    <w:rsid w:val="000302D6"/>
    <w:rsid w:val="00040B12"/>
    <w:rsid w:val="00042150"/>
    <w:rsid w:val="00046153"/>
    <w:rsid w:val="00057319"/>
    <w:rsid w:val="00060841"/>
    <w:rsid w:val="000630E3"/>
    <w:rsid w:val="00065C7C"/>
    <w:rsid w:val="00066144"/>
    <w:rsid w:val="0007288D"/>
    <w:rsid w:val="00082C49"/>
    <w:rsid w:val="000B2240"/>
    <w:rsid w:val="000B4DC7"/>
    <w:rsid w:val="000C1AD1"/>
    <w:rsid w:val="000C3B1F"/>
    <w:rsid w:val="000C5B0C"/>
    <w:rsid w:val="000C6E02"/>
    <w:rsid w:val="000C7DC0"/>
    <w:rsid w:val="000D3D4E"/>
    <w:rsid w:val="000E1DBE"/>
    <w:rsid w:val="000E669A"/>
    <w:rsid w:val="000E675E"/>
    <w:rsid w:val="000F4432"/>
    <w:rsid w:val="000F473E"/>
    <w:rsid w:val="000F5C95"/>
    <w:rsid w:val="000F6279"/>
    <w:rsid w:val="0010429A"/>
    <w:rsid w:val="001073AF"/>
    <w:rsid w:val="001104B8"/>
    <w:rsid w:val="00117499"/>
    <w:rsid w:val="00130C7A"/>
    <w:rsid w:val="00154F18"/>
    <w:rsid w:val="00156A8F"/>
    <w:rsid w:val="00161CF3"/>
    <w:rsid w:val="00162C38"/>
    <w:rsid w:val="00162FBB"/>
    <w:rsid w:val="001667E4"/>
    <w:rsid w:val="0017318A"/>
    <w:rsid w:val="001812E1"/>
    <w:rsid w:val="001A44AC"/>
    <w:rsid w:val="001B1E18"/>
    <w:rsid w:val="001B25FF"/>
    <w:rsid w:val="001B5B3A"/>
    <w:rsid w:val="001C0669"/>
    <w:rsid w:val="001C3CA8"/>
    <w:rsid w:val="001D38EF"/>
    <w:rsid w:val="001D58DC"/>
    <w:rsid w:val="001E7250"/>
    <w:rsid w:val="001E72B9"/>
    <w:rsid w:val="00221845"/>
    <w:rsid w:val="00232F3F"/>
    <w:rsid w:val="00241AF9"/>
    <w:rsid w:val="002435F3"/>
    <w:rsid w:val="00252DDA"/>
    <w:rsid w:val="00256338"/>
    <w:rsid w:val="00257DC7"/>
    <w:rsid w:val="00270A36"/>
    <w:rsid w:val="0027312F"/>
    <w:rsid w:val="00275F51"/>
    <w:rsid w:val="002765E4"/>
    <w:rsid w:val="0028720A"/>
    <w:rsid w:val="002C2CD5"/>
    <w:rsid w:val="002D3ABC"/>
    <w:rsid w:val="002D4873"/>
    <w:rsid w:val="002D7756"/>
    <w:rsid w:val="002E669B"/>
    <w:rsid w:val="002E6D56"/>
    <w:rsid w:val="002E7099"/>
    <w:rsid w:val="002F100B"/>
    <w:rsid w:val="00312506"/>
    <w:rsid w:val="00313818"/>
    <w:rsid w:val="00313CF0"/>
    <w:rsid w:val="00315E44"/>
    <w:rsid w:val="003225C9"/>
    <w:rsid w:val="00336DFA"/>
    <w:rsid w:val="00336E93"/>
    <w:rsid w:val="00342E29"/>
    <w:rsid w:val="0035571C"/>
    <w:rsid w:val="00360011"/>
    <w:rsid w:val="003615FD"/>
    <w:rsid w:val="003649B0"/>
    <w:rsid w:val="00380308"/>
    <w:rsid w:val="00382879"/>
    <w:rsid w:val="00382DF4"/>
    <w:rsid w:val="00392C12"/>
    <w:rsid w:val="00395D95"/>
    <w:rsid w:val="0039711E"/>
    <w:rsid w:val="003A0C31"/>
    <w:rsid w:val="003B1473"/>
    <w:rsid w:val="003B4DF5"/>
    <w:rsid w:val="003C2131"/>
    <w:rsid w:val="003C508C"/>
    <w:rsid w:val="003C7517"/>
    <w:rsid w:val="003D4D3F"/>
    <w:rsid w:val="003D7C0F"/>
    <w:rsid w:val="003E2BEC"/>
    <w:rsid w:val="003F4200"/>
    <w:rsid w:val="003F491F"/>
    <w:rsid w:val="00406B50"/>
    <w:rsid w:val="00413047"/>
    <w:rsid w:val="00430EA5"/>
    <w:rsid w:val="004321DD"/>
    <w:rsid w:val="00434111"/>
    <w:rsid w:val="00435ADB"/>
    <w:rsid w:val="00436FE7"/>
    <w:rsid w:val="0044533B"/>
    <w:rsid w:val="00450BE6"/>
    <w:rsid w:val="0047439B"/>
    <w:rsid w:val="004854A1"/>
    <w:rsid w:val="004C2C50"/>
    <w:rsid w:val="004D5668"/>
    <w:rsid w:val="004D6C22"/>
    <w:rsid w:val="004D7F9B"/>
    <w:rsid w:val="004E4D34"/>
    <w:rsid w:val="004F0CE5"/>
    <w:rsid w:val="00503280"/>
    <w:rsid w:val="00520713"/>
    <w:rsid w:val="00521D86"/>
    <w:rsid w:val="00524694"/>
    <w:rsid w:val="005470EE"/>
    <w:rsid w:val="00547830"/>
    <w:rsid w:val="00566597"/>
    <w:rsid w:val="00570E7D"/>
    <w:rsid w:val="0057280D"/>
    <w:rsid w:val="00581E99"/>
    <w:rsid w:val="00582A17"/>
    <w:rsid w:val="00583E25"/>
    <w:rsid w:val="00591010"/>
    <w:rsid w:val="005B33AD"/>
    <w:rsid w:val="005C25C0"/>
    <w:rsid w:val="005C644B"/>
    <w:rsid w:val="005E0DA7"/>
    <w:rsid w:val="005E4F69"/>
    <w:rsid w:val="005F5FC2"/>
    <w:rsid w:val="005F716B"/>
    <w:rsid w:val="006051C4"/>
    <w:rsid w:val="006057B1"/>
    <w:rsid w:val="00610881"/>
    <w:rsid w:val="0061178F"/>
    <w:rsid w:val="00611C1C"/>
    <w:rsid w:val="00615D06"/>
    <w:rsid w:val="0064100C"/>
    <w:rsid w:val="0065105F"/>
    <w:rsid w:val="00652834"/>
    <w:rsid w:val="00654680"/>
    <w:rsid w:val="00660045"/>
    <w:rsid w:val="00660723"/>
    <w:rsid w:val="00661265"/>
    <w:rsid w:val="00665255"/>
    <w:rsid w:val="00666AED"/>
    <w:rsid w:val="0069380E"/>
    <w:rsid w:val="006A55FC"/>
    <w:rsid w:val="006A6BB6"/>
    <w:rsid w:val="006A70E6"/>
    <w:rsid w:val="006B2AD7"/>
    <w:rsid w:val="006B6E0C"/>
    <w:rsid w:val="006C15A6"/>
    <w:rsid w:val="006D0C67"/>
    <w:rsid w:val="006E3A0E"/>
    <w:rsid w:val="006E5041"/>
    <w:rsid w:val="006F3F54"/>
    <w:rsid w:val="0070001E"/>
    <w:rsid w:val="00710183"/>
    <w:rsid w:val="00713320"/>
    <w:rsid w:val="00725D2A"/>
    <w:rsid w:val="007437BD"/>
    <w:rsid w:val="0077476F"/>
    <w:rsid w:val="00780DE4"/>
    <w:rsid w:val="007821A6"/>
    <w:rsid w:val="00782F94"/>
    <w:rsid w:val="00785883"/>
    <w:rsid w:val="00790AD8"/>
    <w:rsid w:val="00792C30"/>
    <w:rsid w:val="00794DAE"/>
    <w:rsid w:val="00795054"/>
    <w:rsid w:val="007A161A"/>
    <w:rsid w:val="007A7875"/>
    <w:rsid w:val="007B0C41"/>
    <w:rsid w:val="007B13C5"/>
    <w:rsid w:val="007B3799"/>
    <w:rsid w:val="007B6741"/>
    <w:rsid w:val="007B7E9D"/>
    <w:rsid w:val="007C3347"/>
    <w:rsid w:val="007D21C2"/>
    <w:rsid w:val="007D6A5B"/>
    <w:rsid w:val="007E7485"/>
    <w:rsid w:val="007F1874"/>
    <w:rsid w:val="0080084D"/>
    <w:rsid w:val="00804C3E"/>
    <w:rsid w:val="00813C81"/>
    <w:rsid w:val="008203DB"/>
    <w:rsid w:val="008211E8"/>
    <w:rsid w:val="00827FBC"/>
    <w:rsid w:val="00831929"/>
    <w:rsid w:val="00852EF6"/>
    <w:rsid w:val="00860F81"/>
    <w:rsid w:val="008760BC"/>
    <w:rsid w:val="00876A76"/>
    <w:rsid w:val="008A392E"/>
    <w:rsid w:val="008B5DF1"/>
    <w:rsid w:val="008C0284"/>
    <w:rsid w:val="008C093C"/>
    <w:rsid w:val="008C1B78"/>
    <w:rsid w:val="008C3AC2"/>
    <w:rsid w:val="008C6D3D"/>
    <w:rsid w:val="008D3067"/>
    <w:rsid w:val="008E51FE"/>
    <w:rsid w:val="008E7B91"/>
    <w:rsid w:val="008F46E2"/>
    <w:rsid w:val="008F4809"/>
    <w:rsid w:val="00907D28"/>
    <w:rsid w:val="00916E22"/>
    <w:rsid w:val="009203EE"/>
    <w:rsid w:val="00922871"/>
    <w:rsid w:val="009277E0"/>
    <w:rsid w:val="00944FFE"/>
    <w:rsid w:val="009500A7"/>
    <w:rsid w:val="00951A57"/>
    <w:rsid w:val="00952BB3"/>
    <w:rsid w:val="0098205C"/>
    <w:rsid w:val="00982081"/>
    <w:rsid w:val="00983701"/>
    <w:rsid w:val="00987CBA"/>
    <w:rsid w:val="009C2CBD"/>
    <w:rsid w:val="009C4EAB"/>
    <w:rsid w:val="009D1ACB"/>
    <w:rsid w:val="009E20DD"/>
    <w:rsid w:val="009E6BEF"/>
    <w:rsid w:val="009F065C"/>
    <w:rsid w:val="00A11E52"/>
    <w:rsid w:val="00A201A7"/>
    <w:rsid w:val="00A32CDA"/>
    <w:rsid w:val="00A33142"/>
    <w:rsid w:val="00A433F5"/>
    <w:rsid w:val="00A51369"/>
    <w:rsid w:val="00A51895"/>
    <w:rsid w:val="00A51926"/>
    <w:rsid w:val="00A6748E"/>
    <w:rsid w:val="00A738F1"/>
    <w:rsid w:val="00A82DD0"/>
    <w:rsid w:val="00AC2FB7"/>
    <w:rsid w:val="00AE7378"/>
    <w:rsid w:val="00AE78AD"/>
    <w:rsid w:val="00B01FAD"/>
    <w:rsid w:val="00B0210B"/>
    <w:rsid w:val="00B11D15"/>
    <w:rsid w:val="00B20532"/>
    <w:rsid w:val="00B21CC1"/>
    <w:rsid w:val="00B41CAF"/>
    <w:rsid w:val="00B42DF8"/>
    <w:rsid w:val="00B53B27"/>
    <w:rsid w:val="00B620E3"/>
    <w:rsid w:val="00B62C96"/>
    <w:rsid w:val="00B75F85"/>
    <w:rsid w:val="00B76640"/>
    <w:rsid w:val="00B81554"/>
    <w:rsid w:val="00BA0832"/>
    <w:rsid w:val="00BB1080"/>
    <w:rsid w:val="00BD3346"/>
    <w:rsid w:val="00BD6426"/>
    <w:rsid w:val="00BE10C6"/>
    <w:rsid w:val="00BE1E33"/>
    <w:rsid w:val="00BE4C6A"/>
    <w:rsid w:val="00BE565A"/>
    <w:rsid w:val="00BE6D25"/>
    <w:rsid w:val="00BF0C49"/>
    <w:rsid w:val="00BF60B1"/>
    <w:rsid w:val="00BF6D4A"/>
    <w:rsid w:val="00C026CF"/>
    <w:rsid w:val="00C10077"/>
    <w:rsid w:val="00C11CD5"/>
    <w:rsid w:val="00C2225A"/>
    <w:rsid w:val="00C223B0"/>
    <w:rsid w:val="00C25825"/>
    <w:rsid w:val="00C41394"/>
    <w:rsid w:val="00C51B60"/>
    <w:rsid w:val="00C576F4"/>
    <w:rsid w:val="00C62FC6"/>
    <w:rsid w:val="00C838D9"/>
    <w:rsid w:val="00C84A75"/>
    <w:rsid w:val="00C921BD"/>
    <w:rsid w:val="00C94A8A"/>
    <w:rsid w:val="00CA67DC"/>
    <w:rsid w:val="00CA6ECE"/>
    <w:rsid w:val="00CA7B38"/>
    <w:rsid w:val="00CB0B03"/>
    <w:rsid w:val="00CE78BE"/>
    <w:rsid w:val="00CF265F"/>
    <w:rsid w:val="00D01D67"/>
    <w:rsid w:val="00D21898"/>
    <w:rsid w:val="00D31CAD"/>
    <w:rsid w:val="00D41214"/>
    <w:rsid w:val="00D44D99"/>
    <w:rsid w:val="00D46338"/>
    <w:rsid w:val="00D46FCB"/>
    <w:rsid w:val="00D53807"/>
    <w:rsid w:val="00D5506B"/>
    <w:rsid w:val="00D55F5F"/>
    <w:rsid w:val="00D5734D"/>
    <w:rsid w:val="00D623D4"/>
    <w:rsid w:val="00D8190F"/>
    <w:rsid w:val="00D86795"/>
    <w:rsid w:val="00DA11BC"/>
    <w:rsid w:val="00DA304E"/>
    <w:rsid w:val="00DA3199"/>
    <w:rsid w:val="00DA6161"/>
    <w:rsid w:val="00DB05DD"/>
    <w:rsid w:val="00DC357D"/>
    <w:rsid w:val="00DD47CE"/>
    <w:rsid w:val="00DE3103"/>
    <w:rsid w:val="00DE4ACF"/>
    <w:rsid w:val="00DE55F5"/>
    <w:rsid w:val="00DE628A"/>
    <w:rsid w:val="00E018A0"/>
    <w:rsid w:val="00E050C2"/>
    <w:rsid w:val="00E109F9"/>
    <w:rsid w:val="00E1515E"/>
    <w:rsid w:val="00E16C03"/>
    <w:rsid w:val="00E30055"/>
    <w:rsid w:val="00E4060E"/>
    <w:rsid w:val="00E47D43"/>
    <w:rsid w:val="00E66C8B"/>
    <w:rsid w:val="00E67CFB"/>
    <w:rsid w:val="00E81B79"/>
    <w:rsid w:val="00E823BA"/>
    <w:rsid w:val="00E918BB"/>
    <w:rsid w:val="00E936D6"/>
    <w:rsid w:val="00E94290"/>
    <w:rsid w:val="00E96743"/>
    <w:rsid w:val="00EB0EFE"/>
    <w:rsid w:val="00EB2761"/>
    <w:rsid w:val="00ED113F"/>
    <w:rsid w:val="00EE2CE3"/>
    <w:rsid w:val="00EF1A87"/>
    <w:rsid w:val="00EF36FA"/>
    <w:rsid w:val="00F01EF6"/>
    <w:rsid w:val="00F02978"/>
    <w:rsid w:val="00F0345E"/>
    <w:rsid w:val="00F10E35"/>
    <w:rsid w:val="00F14944"/>
    <w:rsid w:val="00F16568"/>
    <w:rsid w:val="00F277FC"/>
    <w:rsid w:val="00F369CC"/>
    <w:rsid w:val="00F36ABB"/>
    <w:rsid w:val="00F3772C"/>
    <w:rsid w:val="00F4054E"/>
    <w:rsid w:val="00F6016F"/>
    <w:rsid w:val="00F61D23"/>
    <w:rsid w:val="00F65A06"/>
    <w:rsid w:val="00F84923"/>
    <w:rsid w:val="00F86ECB"/>
    <w:rsid w:val="00FA00C8"/>
    <w:rsid w:val="00FB2420"/>
    <w:rsid w:val="00FB309B"/>
    <w:rsid w:val="00FB3E4F"/>
    <w:rsid w:val="00FC1AFE"/>
    <w:rsid w:val="00FC4798"/>
    <w:rsid w:val="00FD5D13"/>
    <w:rsid w:val="00FE0FA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C3B19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439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7439B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7439B"/>
    <w:rPr>
      <w:sz w:val="24"/>
    </w:rPr>
  </w:style>
  <w:style w:type="paragraph" w:styleId="Sraopastraipa">
    <w:name w:val="List Paragraph"/>
    <w:basedOn w:val="prastasis"/>
    <w:uiPriority w:val="34"/>
    <w:qFormat/>
    <w:rsid w:val="00DB05DD"/>
    <w:pPr>
      <w:ind w:left="720"/>
      <w:contextualSpacing/>
    </w:pPr>
  </w:style>
  <w:style w:type="paragraph" w:styleId="Tekstoblokas">
    <w:name w:val="Block Text"/>
    <w:basedOn w:val="prastasis"/>
    <w:rsid w:val="005C25C0"/>
    <w:pPr>
      <w:spacing w:before="100" w:beforeAutospacing="1" w:after="100" w:afterAutospacing="1"/>
      <w:ind w:left="300" w:right="300"/>
      <w:jc w:val="center"/>
    </w:pPr>
    <w:rPr>
      <w:rFonts w:ascii="Times New Roman" w:hAnsi="Times New Roman"/>
      <w:b/>
      <w:bCs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4F2884C-8ABF-482C-8347-914055E4CB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62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1425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Diana Balaišienė</cp:lastModifiedBy>
  <cp:revision>3</cp:revision>
  <cp:lastPrinted>2001-05-23T08:36:00Z</cp:lastPrinted>
  <dcterms:created xsi:type="dcterms:W3CDTF">2023-06-07T10:03:00Z</dcterms:created>
  <dcterms:modified xsi:type="dcterms:W3CDTF">2023-06-07T11:11:00Z</dcterms:modified>
</cp:coreProperties>
</file>