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14A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09A5382D" wp14:editId="2268D2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602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E3E619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3234D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3231B2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4D4FC8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E8E020" w14:textId="07C99EC7" w:rsidR="008F3DE3" w:rsidRPr="0049305D" w:rsidRDefault="008F3DE3" w:rsidP="008F3DE3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Pr="00E47638">
        <w:rPr>
          <w:rFonts w:ascii="Times New Roman" w:hAnsi="Times New Roman"/>
          <w:b/>
        </w:rPr>
        <w:t>ŠAKI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RAJONO SAVIVALDYB</w:t>
      </w:r>
      <w:r w:rsidRPr="00E47638">
        <w:rPr>
          <w:rFonts w:ascii="Times New Roman" w:hAnsi="Times New Roman" w:hint="eastAsia"/>
          <w:b/>
        </w:rPr>
        <w:t>Ė</w:t>
      </w:r>
      <w:r w:rsidRPr="00E47638">
        <w:rPr>
          <w:rFonts w:ascii="Times New Roman" w:hAnsi="Times New Roman"/>
          <w:b/>
        </w:rPr>
        <w:t xml:space="preserve">S </w:t>
      </w:r>
      <w:r w:rsidR="005C6C6E">
        <w:rPr>
          <w:rFonts w:ascii="Times New Roman" w:hAnsi="Times New Roman"/>
          <w:b/>
        </w:rPr>
        <w:t xml:space="preserve">ADMINISTRACIJOS </w:t>
      </w:r>
      <w:r>
        <w:rPr>
          <w:rFonts w:ascii="Times New Roman" w:hAnsi="Times New Roman"/>
          <w:b/>
        </w:rPr>
        <w:t>SENIŪNIJŲ 202</w:t>
      </w:r>
      <w:r w:rsidR="0072701F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 xml:space="preserve"> </w:t>
      </w:r>
      <w:r w:rsidRPr="00E47638">
        <w:rPr>
          <w:rFonts w:ascii="Times New Roman" w:hAnsi="Times New Roman"/>
          <w:b/>
        </w:rPr>
        <w:t>MET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VEIKLOS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>
        <w:rPr>
          <w:rFonts w:ascii="Times New Roman" w:eastAsiaTheme="minorHAnsi" w:hAnsi="Times New Roman"/>
          <w:b/>
          <w:szCs w:val="24"/>
          <w:lang w:eastAsia="en-US"/>
        </w:rPr>
        <w:t>O</w:t>
      </w:r>
      <w:r w:rsidRPr="006600E1">
        <w:t xml:space="preserve"> </w:t>
      </w:r>
      <w:r w:rsidRPr="006600E1">
        <w:rPr>
          <w:rFonts w:ascii="Times New Roman" w:eastAsiaTheme="minorHAnsi" w:hAnsi="Times New Roman"/>
          <w:b/>
          <w:szCs w:val="24"/>
          <w:lang w:eastAsia="en-US"/>
        </w:rPr>
        <w:t>PROJEKTUS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035A2C">
        <w:rPr>
          <w:rFonts w:ascii="Times New Roman" w:eastAsiaTheme="minorHAnsi" w:hAnsi="Times New Roman"/>
          <w:b/>
          <w:szCs w:val="24"/>
          <w:lang w:eastAsia="en-US"/>
        </w:rPr>
        <w:t>IR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>VEIKLOS PLANO ATASKAIT</w:t>
      </w:r>
      <w:r>
        <w:rPr>
          <w:rFonts w:ascii="Times New Roman" w:eastAsiaTheme="minorHAnsi" w:hAnsi="Times New Roman"/>
          <w:b/>
          <w:szCs w:val="24"/>
          <w:lang w:eastAsia="en-US"/>
        </w:rPr>
        <w:t>Ų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</w:t>
      </w:r>
      <w:r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72701F">
        <w:rPr>
          <w:rFonts w:ascii="Times New Roman" w:eastAsiaTheme="minorHAnsi" w:hAnsi="Times New Roman"/>
          <w:b/>
          <w:szCs w:val="24"/>
          <w:lang w:eastAsia="en-US"/>
        </w:rPr>
        <w:t>2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METUS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PROJEKTUS</w:t>
      </w:r>
    </w:p>
    <w:p w14:paraId="6F04D409" w14:textId="77777777" w:rsidR="008F3DE3" w:rsidRDefault="008F3DE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475B27" w14:textId="215C411B" w:rsidR="00DD47CE" w:rsidRDefault="00A17FC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72701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>m.</w:t>
      </w:r>
      <w:r w:rsidR="001F30E5">
        <w:rPr>
          <w:rFonts w:ascii="Times New Roman" w:hAnsi="Times New Roman"/>
        </w:rPr>
        <w:t xml:space="preserve"> vasario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14:paraId="7780A0A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C9F734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C15E0D4" w14:textId="74420546" w:rsidR="001F30E5" w:rsidRPr="00EA3D52" w:rsidRDefault="00930683" w:rsidP="00493AA7">
      <w:pPr>
        <w:ind w:firstLine="720"/>
        <w:jc w:val="both"/>
      </w:pPr>
      <w:r w:rsidRPr="009D5A74">
        <w:t xml:space="preserve">Vadovaudamasis </w:t>
      </w:r>
      <w:r w:rsidR="0072701F" w:rsidRPr="0072701F">
        <w:rPr>
          <w:rFonts w:ascii="Times New Roman" w:eastAsia="Calibri" w:hAnsi="Times New Roman"/>
          <w:szCs w:val="24"/>
        </w:rPr>
        <w:t xml:space="preserve">Lietuvos Respublikos strateginio valdymo </w:t>
      </w:r>
      <w:r w:rsidR="0072701F" w:rsidRPr="0072701F">
        <w:rPr>
          <w:rFonts w:ascii="Times New Roman" w:eastAsia="Calibri" w:hAnsi="Times New Roman" w:hint="eastAsia"/>
          <w:szCs w:val="24"/>
        </w:rPr>
        <w:t>į</w:t>
      </w:r>
      <w:r w:rsidR="0072701F" w:rsidRPr="0072701F">
        <w:rPr>
          <w:rFonts w:ascii="Times New Roman" w:eastAsia="Calibri" w:hAnsi="Times New Roman"/>
          <w:szCs w:val="24"/>
        </w:rPr>
        <w:t>statymu, Strateginio valdymo metodika, patvirtinta Lietuvos Respublikos Vyriausyb</w:t>
      </w:r>
      <w:r w:rsidR="0072701F" w:rsidRPr="0072701F">
        <w:rPr>
          <w:rFonts w:ascii="Times New Roman" w:eastAsia="Calibri" w:hAnsi="Times New Roman" w:hint="eastAsia"/>
          <w:szCs w:val="24"/>
        </w:rPr>
        <w:t>ė</w:t>
      </w:r>
      <w:r w:rsidR="0072701F" w:rsidRPr="0072701F">
        <w:rPr>
          <w:rFonts w:ascii="Times New Roman" w:eastAsia="Calibri" w:hAnsi="Times New Roman"/>
          <w:szCs w:val="24"/>
        </w:rPr>
        <w:t>s 2021 m. balandžio 28 d. nutarimu Nr. 292 „D</w:t>
      </w:r>
      <w:r w:rsidR="0072701F" w:rsidRPr="0072701F">
        <w:rPr>
          <w:rFonts w:ascii="Times New Roman" w:eastAsia="Calibri" w:hAnsi="Times New Roman" w:hint="eastAsia"/>
          <w:szCs w:val="24"/>
        </w:rPr>
        <w:t>ė</w:t>
      </w:r>
      <w:r w:rsidR="0072701F" w:rsidRPr="0072701F">
        <w:rPr>
          <w:rFonts w:ascii="Times New Roman" w:eastAsia="Calibri" w:hAnsi="Times New Roman"/>
          <w:szCs w:val="24"/>
        </w:rPr>
        <w:t>l strateginio valdymo metodikos patvirtinimo“,</w:t>
      </w:r>
      <w:r w:rsidRPr="00225BE3">
        <w:rPr>
          <w:lang w:eastAsia="ar-SA"/>
        </w:rPr>
        <w:t xml:space="preserve"> Lietuvos Respublikos vietos savivaldos įstatymo </w:t>
      </w:r>
      <w:r>
        <w:rPr>
          <w:rFonts w:ascii="Times New Roman" w:hAnsi="Times New Roman"/>
          <w:szCs w:val="24"/>
          <w:lang w:eastAsia="ar-SA"/>
        </w:rPr>
        <w:t>10</w:t>
      </w:r>
      <w:r>
        <w:rPr>
          <w:rFonts w:ascii="Times New Roman" w:hAnsi="Times New Roman"/>
          <w:szCs w:val="24"/>
          <w:vertAlign w:val="superscript"/>
          <w:lang w:eastAsia="ar-SA"/>
        </w:rPr>
        <w:t>3</w:t>
      </w:r>
      <w:r w:rsidRPr="00225BE3">
        <w:rPr>
          <w:lang w:eastAsia="ar-SA"/>
        </w:rPr>
        <w:t xml:space="preserve"> straipsnio 4 dalimi</w:t>
      </w:r>
      <w:r>
        <w:rPr>
          <w:lang w:eastAsia="ar-SA"/>
        </w:rPr>
        <w:t xml:space="preserve"> ir </w:t>
      </w:r>
      <w:r w:rsidRPr="00795F43">
        <w:t>29 straipsnio 8 dalies 16 punktu</w:t>
      </w:r>
      <w:r w:rsidRPr="009D5A74">
        <w:t xml:space="preserve">, </w:t>
      </w:r>
      <w:r w:rsidRPr="00177E66">
        <w:t xml:space="preserve">Strateginio planavimo Šakių rajono savivaldybėje organizavimo tvarkos </w:t>
      </w:r>
      <w:r w:rsidRPr="009D5A74">
        <w:t xml:space="preserve">aprašo, patvirtinto </w:t>
      </w:r>
      <w:r w:rsidRPr="008740C0">
        <w:t xml:space="preserve">Šakių </w:t>
      </w:r>
      <w:r w:rsidRPr="009D5A74">
        <w:t>rajono savivaldybės tarybos 20</w:t>
      </w:r>
      <w:r>
        <w:t>2</w:t>
      </w:r>
      <w:r w:rsidR="0072701F">
        <w:t>3</w:t>
      </w:r>
      <w:r w:rsidRPr="009D5A74">
        <w:t xml:space="preserve"> m. </w:t>
      </w:r>
      <w:r>
        <w:t>sausio</w:t>
      </w:r>
      <w:r w:rsidRPr="009D5A74">
        <w:t xml:space="preserve"> </w:t>
      </w:r>
      <w:r w:rsidR="0072701F">
        <w:t>3</w:t>
      </w:r>
      <w:r>
        <w:t>1</w:t>
      </w:r>
      <w:r w:rsidRPr="009D5A74">
        <w:t xml:space="preserve"> d. sprendimu Nr. T-</w:t>
      </w:r>
      <w:r w:rsidR="0072701F">
        <w:t>3</w:t>
      </w:r>
      <w:r w:rsidRPr="009D5A74">
        <w:t xml:space="preserve"> „Dėl strateginio planavimo</w:t>
      </w:r>
      <w:r>
        <w:t xml:space="preserve"> Šakių </w:t>
      </w:r>
      <w:r w:rsidRPr="009D5A74">
        <w:t>rajono savivaldybėje organizavimo tvarkos aprašo patvirtinimo“,</w:t>
      </w:r>
      <w:r w:rsidR="004D7480">
        <w:t xml:space="preserve"> 9</w:t>
      </w:r>
      <w:r w:rsidR="0039188D">
        <w:t>4</w:t>
      </w:r>
      <w:r w:rsidR="004D7480">
        <w:t>, 9</w:t>
      </w:r>
      <w:r w:rsidR="0039188D">
        <w:t xml:space="preserve">6, 98, </w:t>
      </w:r>
      <w:r w:rsidR="004D7480">
        <w:t>100</w:t>
      </w:r>
      <w:r w:rsidR="0039188D">
        <w:t>, 110, 114, 115 ir 116</w:t>
      </w:r>
      <w:r w:rsidRPr="00935F6E">
        <w:t xml:space="preserve"> punktais</w:t>
      </w:r>
      <w:r w:rsidRPr="009D5A74">
        <w:t xml:space="preserve">, </w:t>
      </w:r>
      <w:r w:rsidRPr="008740C0">
        <w:t xml:space="preserve">Šakių </w:t>
      </w:r>
      <w:r w:rsidRPr="009D5A74">
        <w:t>rajono savivaldybės tarybos 2017 m. gruodžio 21 d. sprendimu Nr. T-376 „Dėl rajono savivaldybės programų sąrašo patvirtinimo“,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743D2">
        <w:t>:</w:t>
      </w:r>
    </w:p>
    <w:p w14:paraId="5E5EF8C9" w14:textId="77777777" w:rsidR="001F30E5" w:rsidRDefault="001F30E5" w:rsidP="00493AA7">
      <w:pPr>
        <w:ind w:firstLine="720"/>
        <w:jc w:val="both"/>
        <w:rPr>
          <w:spacing w:val="32"/>
        </w:rPr>
      </w:pPr>
      <w:r>
        <w:rPr>
          <w:spacing w:val="32"/>
        </w:rPr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14:paraId="7C7B13B4" w14:textId="64188315" w:rsidR="008F3DE3" w:rsidRDefault="001F30E5" w:rsidP="00493AA7">
      <w:pPr>
        <w:ind w:firstLine="720"/>
        <w:jc w:val="both"/>
      </w:pPr>
      <w:r>
        <w:t>1.1.</w:t>
      </w:r>
      <w:r w:rsidR="008B02B2">
        <w:t xml:space="preserve"> </w:t>
      </w:r>
      <w:r w:rsidR="00DE3FD5">
        <w:t>Šakių r</w:t>
      </w:r>
      <w:r w:rsidR="005C6C6E" w:rsidRPr="005C6C6E">
        <w:t>ajono savivaldyb</w:t>
      </w:r>
      <w:r w:rsidR="005C6C6E" w:rsidRPr="005C6C6E">
        <w:rPr>
          <w:rFonts w:hint="eastAsia"/>
        </w:rPr>
        <w:t>ė</w:t>
      </w:r>
      <w:r w:rsidR="005C6C6E" w:rsidRPr="005C6C6E">
        <w:t>s administracijos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nus iki 202</w:t>
      </w:r>
      <w:r w:rsidR="0039188D">
        <w:t>3</w:t>
      </w:r>
      <w:r w:rsidR="005C6C6E" w:rsidRPr="005C6C6E">
        <w:t xml:space="preserve"> m. </w:t>
      </w:r>
      <w:r w:rsidR="005C6C6E">
        <w:t>kovo</w:t>
      </w:r>
      <w:r w:rsidR="005C6C6E" w:rsidRPr="005C6C6E">
        <w:t xml:space="preserve"> </w:t>
      </w:r>
      <w:r w:rsidR="005C6C6E">
        <w:t>1</w:t>
      </w:r>
      <w:r w:rsidR="00DE3799">
        <w:t>4</w:t>
      </w:r>
      <w:r w:rsidR="005C6C6E" w:rsidRPr="005C6C6E">
        <w:t xml:space="preserve"> d. </w:t>
      </w:r>
      <w:r w:rsidR="00493AA7" w:rsidRPr="005C6C6E">
        <w:t xml:space="preserve">pateikti </w:t>
      </w:r>
      <w:r w:rsidR="005C6C6E" w:rsidRPr="005C6C6E">
        <w:t>rajono savivaldyb</w:t>
      </w:r>
      <w:r w:rsidR="005C6C6E" w:rsidRPr="005C6C6E">
        <w:rPr>
          <w:rFonts w:hint="eastAsia"/>
        </w:rPr>
        <w:t>ė</w:t>
      </w:r>
      <w:r w:rsidR="005C6C6E" w:rsidRPr="005C6C6E">
        <w:t>s administracijos Biudžeto, turto ir strateginio planavimo skyriui parengt</w:t>
      </w:r>
      <w:r w:rsidR="006063E1">
        <w:t>a</w:t>
      </w:r>
      <w:r w:rsidR="005C6C6E">
        <w:t>s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20</w:t>
      </w:r>
      <w:r w:rsidR="005C6C6E">
        <w:t>2</w:t>
      </w:r>
      <w:r w:rsidR="0039188D">
        <w:t>3</w:t>
      </w:r>
      <w:r w:rsidR="005C6C6E" w:rsidRPr="005C6C6E">
        <w:t xml:space="preserve"> met</w:t>
      </w:r>
      <w:r w:rsidR="005C6C6E" w:rsidRPr="005C6C6E">
        <w:rPr>
          <w:rFonts w:hint="eastAsia"/>
        </w:rPr>
        <w:t>ų</w:t>
      </w:r>
      <w:r w:rsidR="005C6C6E" w:rsidRPr="005C6C6E">
        <w:t xml:space="preserve"> veiklos plano projekt</w:t>
      </w:r>
      <w:r w:rsidR="00ED05CC">
        <w:t>ų</w:t>
      </w:r>
      <w:r w:rsidR="005C6C6E" w:rsidRPr="005C6C6E">
        <w:t xml:space="preserve"> </w:t>
      </w:r>
      <w:r w:rsidR="00ED05CC" w:rsidRPr="005C6C6E">
        <w:t xml:space="preserve">elektronines versijas </w:t>
      </w:r>
      <w:r w:rsidR="005C6C6E" w:rsidRPr="005C6C6E">
        <w:t>su visais priklausan</w:t>
      </w:r>
      <w:r w:rsidR="005C6C6E" w:rsidRPr="005C6C6E">
        <w:rPr>
          <w:rFonts w:hint="eastAsia"/>
        </w:rPr>
        <w:t>č</w:t>
      </w:r>
      <w:r w:rsidR="005C6C6E" w:rsidRPr="005C6C6E">
        <w:t>iais priedais.</w:t>
      </w:r>
    </w:p>
    <w:p w14:paraId="18AFD4AF" w14:textId="08CC0FA1" w:rsidR="001F30E5" w:rsidRDefault="001F30E5" w:rsidP="00493AA7">
      <w:pPr>
        <w:ind w:firstLine="720"/>
        <w:jc w:val="both"/>
      </w:pPr>
      <w:r>
        <w:t>1.2.</w:t>
      </w:r>
      <w:r w:rsidR="00DE3FD5">
        <w:t xml:space="preserve"> Šakių r</w:t>
      </w:r>
      <w:r>
        <w:t>ajono savivaldybės administracijos seniūnijų seniūnus</w:t>
      </w:r>
      <w:r w:rsidRPr="000F0B45">
        <w:t xml:space="preserve"> </w:t>
      </w:r>
      <w:r>
        <w:t>iki 20</w:t>
      </w:r>
      <w:r w:rsidR="003A1BE4">
        <w:t>2</w:t>
      </w:r>
      <w:r w:rsidR="0039188D">
        <w:t>3</w:t>
      </w:r>
      <w:r>
        <w:t xml:space="preserve"> m. </w:t>
      </w:r>
      <w:r w:rsidR="005C6C6E">
        <w:t xml:space="preserve">kovo </w:t>
      </w:r>
      <w:r>
        <w:t>2</w:t>
      </w:r>
      <w:r w:rsidR="00DE3799">
        <w:t>1</w:t>
      </w:r>
      <w:r>
        <w:t xml:space="preserve"> d. </w:t>
      </w:r>
      <w:r w:rsidR="00493AA7">
        <w:t xml:space="preserve">pateikti </w:t>
      </w:r>
      <w:r>
        <w:t>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 w:rsidR="00A17FC7">
        <w:t>skyriui parengt</w:t>
      </w:r>
      <w:r w:rsidR="006063E1">
        <w:t>a</w:t>
      </w:r>
      <w:r w:rsidR="007C7941">
        <w:t>s</w:t>
      </w:r>
      <w:r w:rsidR="00A17FC7">
        <w:t xml:space="preserve"> seniūnijų 20</w:t>
      </w:r>
      <w:r w:rsidR="005C6C6E">
        <w:t>2</w:t>
      </w:r>
      <w:r w:rsidR="0039188D">
        <w:t>2</w:t>
      </w:r>
      <w:r>
        <w:t xml:space="preserve"> metų veiklos plano ataskait</w:t>
      </w:r>
      <w:r>
        <w:rPr>
          <w:rFonts w:hint="eastAsia"/>
        </w:rPr>
        <w:t>ų</w:t>
      </w:r>
      <w:r>
        <w:t xml:space="preserve"> projekt</w:t>
      </w:r>
      <w:r w:rsidR="00ED05CC">
        <w:t>ų</w:t>
      </w:r>
      <w:r w:rsidR="003944F2" w:rsidRPr="003944F2">
        <w:t xml:space="preserve"> </w:t>
      </w:r>
      <w:r w:rsidR="00ED05CC" w:rsidRPr="003944F2">
        <w:t>elektronines versijas</w:t>
      </w:r>
      <w:r w:rsidR="00ED05CC">
        <w:t xml:space="preserve">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</w:t>
      </w:r>
      <w:r>
        <w:t>.</w:t>
      </w:r>
    </w:p>
    <w:p w14:paraId="2C7EED74" w14:textId="38678FA6" w:rsidR="001F30E5" w:rsidRPr="007566F6" w:rsidRDefault="001F30E5" w:rsidP="00493AA7">
      <w:pPr>
        <w:ind w:firstLine="720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>rajono savivaldybės administracijos seniūnijų seniūnai</w:t>
      </w:r>
      <w:r w:rsidRPr="007566F6">
        <w:t xml:space="preserve"> atsakingi už teisingą </w:t>
      </w:r>
      <w:r w:rsidR="009C318C" w:rsidRPr="009C318C">
        <w:t>202</w:t>
      </w:r>
      <w:r w:rsidR="0039188D">
        <w:t>3</w:t>
      </w:r>
      <w:r w:rsidR="009C318C" w:rsidRPr="009C318C">
        <w:t xml:space="preserve"> met</w:t>
      </w:r>
      <w:r w:rsidR="009C318C" w:rsidRPr="009C318C">
        <w:rPr>
          <w:rFonts w:hint="eastAsia"/>
        </w:rPr>
        <w:t>ų</w:t>
      </w:r>
      <w:r w:rsidR="009C318C" w:rsidRPr="009C318C">
        <w:t xml:space="preserve"> veiklos plano projektuose </w:t>
      </w:r>
      <w:r w:rsidR="009C318C">
        <w:t>ir</w:t>
      </w:r>
      <w:r w:rsidR="009C318C" w:rsidRPr="009C318C">
        <w:t xml:space="preserve"> </w:t>
      </w:r>
      <w:r>
        <w:t>20</w:t>
      </w:r>
      <w:r w:rsidR="009C318C">
        <w:t>2</w:t>
      </w:r>
      <w:r w:rsidR="0039188D">
        <w:t>2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14:paraId="1C68579B" w14:textId="77777777"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7C98C68" w14:textId="77777777" w:rsidR="00930683" w:rsidRDefault="00930683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0C620F20" w14:textId="5CE5D281"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14:paraId="28EAF39A" w14:textId="77777777"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354C8A2A" w14:textId="77777777" w:rsidR="00493AA7" w:rsidRDefault="00493AA7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18526935" w14:textId="77777777"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14:paraId="2C9ACFE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14:paraId="4A25920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14:paraId="1E5EEABC" w14:textId="77777777"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14:paraId="3A5FF4E1" w14:textId="77777777" w:rsidR="009423D1" w:rsidRPr="007D014D" w:rsidRDefault="009423D1" w:rsidP="007D014D">
      <w:pPr>
        <w:rPr>
          <w:rFonts w:ascii="Times New Roman" w:hAnsi="Times New Roman"/>
          <w:szCs w:val="24"/>
        </w:rPr>
      </w:pPr>
    </w:p>
    <w:p w14:paraId="0E4239A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14:paraId="1DA97975" w14:textId="3ADD8DBB" w:rsidR="001D38EF" w:rsidRDefault="00A17FC7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</w:t>
      </w:r>
      <w:r w:rsidR="0039188D">
        <w:rPr>
          <w:rFonts w:ascii="Times New Roman" w:hAnsi="Times New Roman"/>
          <w:szCs w:val="24"/>
        </w:rPr>
        <w:t>3</w:t>
      </w:r>
      <w:r w:rsidR="003944F2">
        <w:rPr>
          <w:rFonts w:ascii="Times New Roman" w:hAnsi="Times New Roman"/>
          <w:szCs w:val="24"/>
        </w:rPr>
        <w:t>-02-</w:t>
      </w:r>
      <w:r w:rsidR="0039188D">
        <w:rPr>
          <w:rFonts w:ascii="Times New Roman" w:hAnsi="Times New Roman"/>
          <w:szCs w:val="24"/>
        </w:rPr>
        <w:t>1</w:t>
      </w:r>
      <w:r w:rsidR="00D37010">
        <w:rPr>
          <w:rFonts w:ascii="Times New Roman" w:hAnsi="Times New Roman"/>
          <w:szCs w:val="24"/>
        </w:rPr>
        <w:t>0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A7F97" w14:textId="77777777" w:rsidR="003522BC" w:rsidRDefault="003522BC">
      <w:r>
        <w:separator/>
      </w:r>
    </w:p>
  </w:endnote>
  <w:endnote w:type="continuationSeparator" w:id="0">
    <w:p w14:paraId="08E6C03E" w14:textId="77777777" w:rsidR="003522BC" w:rsidRDefault="00352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C43A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ECB3E" w14:textId="77777777" w:rsidR="003522BC" w:rsidRDefault="003522BC">
      <w:r>
        <w:separator/>
      </w:r>
    </w:p>
  </w:footnote>
  <w:footnote w:type="continuationSeparator" w:id="0">
    <w:p w14:paraId="3AB1EFDE" w14:textId="77777777" w:rsidR="003522BC" w:rsidRDefault="00352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B02D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311"/>
    <w:rsid w:val="000A6ED9"/>
    <w:rsid w:val="000F799C"/>
    <w:rsid w:val="00117499"/>
    <w:rsid w:val="001C205F"/>
    <w:rsid w:val="001D38EF"/>
    <w:rsid w:val="001E7250"/>
    <w:rsid w:val="001F30E5"/>
    <w:rsid w:val="001F5BC9"/>
    <w:rsid w:val="00207BBD"/>
    <w:rsid w:val="002765E4"/>
    <w:rsid w:val="00283F86"/>
    <w:rsid w:val="0028720A"/>
    <w:rsid w:val="002D3ABC"/>
    <w:rsid w:val="00313CF0"/>
    <w:rsid w:val="00342E29"/>
    <w:rsid w:val="003522BC"/>
    <w:rsid w:val="0039188D"/>
    <w:rsid w:val="003944F2"/>
    <w:rsid w:val="003A0C31"/>
    <w:rsid w:val="003A1BE4"/>
    <w:rsid w:val="003A2A61"/>
    <w:rsid w:val="003B75B6"/>
    <w:rsid w:val="003C0F3D"/>
    <w:rsid w:val="003F491F"/>
    <w:rsid w:val="00415AE4"/>
    <w:rsid w:val="00434111"/>
    <w:rsid w:val="00435ADB"/>
    <w:rsid w:val="00493AA7"/>
    <w:rsid w:val="00495065"/>
    <w:rsid w:val="004A6222"/>
    <w:rsid w:val="004D2ED5"/>
    <w:rsid w:val="004D55AB"/>
    <w:rsid w:val="004D7480"/>
    <w:rsid w:val="004F7374"/>
    <w:rsid w:val="00521D86"/>
    <w:rsid w:val="00583E25"/>
    <w:rsid w:val="005A2F9E"/>
    <w:rsid w:val="005A4D48"/>
    <w:rsid w:val="005C6C6E"/>
    <w:rsid w:val="00601D5F"/>
    <w:rsid w:val="0060370F"/>
    <w:rsid w:val="006063E1"/>
    <w:rsid w:val="00610881"/>
    <w:rsid w:val="006B2D2F"/>
    <w:rsid w:val="006E77E0"/>
    <w:rsid w:val="0070001E"/>
    <w:rsid w:val="0072701F"/>
    <w:rsid w:val="007464BD"/>
    <w:rsid w:val="00763473"/>
    <w:rsid w:val="007C7941"/>
    <w:rsid w:val="007D014D"/>
    <w:rsid w:val="00824AFC"/>
    <w:rsid w:val="008B02B2"/>
    <w:rsid w:val="008C1B78"/>
    <w:rsid w:val="008C57DD"/>
    <w:rsid w:val="008F3DE3"/>
    <w:rsid w:val="008F4809"/>
    <w:rsid w:val="00930683"/>
    <w:rsid w:val="009423D1"/>
    <w:rsid w:val="009743D2"/>
    <w:rsid w:val="00977353"/>
    <w:rsid w:val="0098205C"/>
    <w:rsid w:val="009A4D00"/>
    <w:rsid w:val="009B25B9"/>
    <w:rsid w:val="009C318C"/>
    <w:rsid w:val="009C4EAB"/>
    <w:rsid w:val="009F065C"/>
    <w:rsid w:val="00A1541B"/>
    <w:rsid w:val="00A17FC7"/>
    <w:rsid w:val="00A440A7"/>
    <w:rsid w:val="00AD163A"/>
    <w:rsid w:val="00AE64C4"/>
    <w:rsid w:val="00AE7378"/>
    <w:rsid w:val="00AF2886"/>
    <w:rsid w:val="00B75F85"/>
    <w:rsid w:val="00BB67C4"/>
    <w:rsid w:val="00BE1E33"/>
    <w:rsid w:val="00BE2F42"/>
    <w:rsid w:val="00BE4C6A"/>
    <w:rsid w:val="00BE6D25"/>
    <w:rsid w:val="00C2225A"/>
    <w:rsid w:val="00C838D9"/>
    <w:rsid w:val="00C84A75"/>
    <w:rsid w:val="00C921BD"/>
    <w:rsid w:val="00CA67DC"/>
    <w:rsid w:val="00CA6ECE"/>
    <w:rsid w:val="00CC3143"/>
    <w:rsid w:val="00CD29BC"/>
    <w:rsid w:val="00D03E44"/>
    <w:rsid w:val="00D275CC"/>
    <w:rsid w:val="00D37010"/>
    <w:rsid w:val="00D93EEF"/>
    <w:rsid w:val="00DD47CE"/>
    <w:rsid w:val="00DE3799"/>
    <w:rsid w:val="00DE3FD5"/>
    <w:rsid w:val="00E27286"/>
    <w:rsid w:val="00E913E0"/>
    <w:rsid w:val="00E918BB"/>
    <w:rsid w:val="00ED05CC"/>
    <w:rsid w:val="00ED113F"/>
    <w:rsid w:val="00EE2CE3"/>
    <w:rsid w:val="00F01EF6"/>
    <w:rsid w:val="00F17C45"/>
    <w:rsid w:val="00F457E0"/>
    <w:rsid w:val="00F6619F"/>
    <w:rsid w:val="00F85BB4"/>
    <w:rsid w:val="00FF2EF0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C135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129360-9811-452E-BE94-8B3BE1418B2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</TotalTime>
  <Pages>1</Pages>
  <Words>1484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10</cp:revision>
  <cp:lastPrinted>2023-02-08T13:52:00Z</cp:lastPrinted>
  <dcterms:created xsi:type="dcterms:W3CDTF">2023-02-08T13:35:00Z</dcterms:created>
  <dcterms:modified xsi:type="dcterms:W3CDTF">2023-02-10T11:57:00Z</dcterms:modified>
</cp:coreProperties>
</file>