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0F507C41" w:rsidR="00DD47CE" w:rsidRPr="00AF038B" w:rsidRDefault="00AF038B">
      <w:pPr>
        <w:tabs>
          <w:tab w:val="left" w:pos="1242"/>
          <w:tab w:val="left" w:pos="1281"/>
          <w:tab w:val="left" w:pos="7450"/>
          <w:tab w:val="left" w:pos="7655"/>
        </w:tabs>
        <w:jc w:val="center"/>
        <w:rPr>
          <w:b/>
          <w:bCs/>
          <w:sz w:val="28"/>
        </w:rPr>
      </w:pPr>
      <w:r w:rsidRPr="00AF038B">
        <w:rPr>
          <w:b/>
          <w:bCs/>
        </w:rPr>
        <w:t>DĖL TURTO PRIPAŽINIMO NETINKAMU (NEGALIMU) NAUDOTI</w:t>
      </w:r>
    </w:p>
    <w:p w14:paraId="5D24124B" w14:textId="77777777" w:rsidR="00AF038B" w:rsidRDefault="00AF038B" w:rsidP="00AF038B">
      <w:pPr>
        <w:pStyle w:val="Antrat1"/>
        <w:numPr>
          <w:ilvl w:val="0"/>
          <w:numId w:val="0"/>
        </w:numPr>
        <w:jc w:val="center"/>
      </w:pPr>
    </w:p>
    <w:p w14:paraId="7F30C313" w14:textId="6BEF66B0" w:rsidR="00AF038B" w:rsidRPr="00AF038B" w:rsidRDefault="00F9792D" w:rsidP="00F9792D">
      <w:pPr>
        <w:pStyle w:val="Antrat1"/>
        <w:numPr>
          <w:ilvl w:val="0"/>
          <w:numId w:val="0"/>
        </w:numPr>
        <w:tabs>
          <w:tab w:val="center" w:pos="4819"/>
          <w:tab w:val="left" w:pos="7035"/>
        </w:tabs>
      </w:pPr>
      <w:r>
        <w:tab/>
      </w:r>
      <w:r w:rsidR="00435ADB">
        <w:t>20</w:t>
      </w:r>
      <w:r w:rsidR="00E244C9">
        <w:t>2</w:t>
      </w:r>
      <w:r w:rsidR="007142EB">
        <w:t>3</w:t>
      </w:r>
      <w:r w:rsidR="00435ADB">
        <w:t xml:space="preserve"> m.</w:t>
      </w:r>
      <w:r w:rsidR="00ED5A7B">
        <w:t xml:space="preserve"> </w:t>
      </w:r>
      <w:r w:rsidR="007142EB">
        <w:t>vasario</w:t>
      </w:r>
      <w:r w:rsidR="00BD08FA">
        <w:t xml:space="preserve"> </w:t>
      </w:r>
      <w:r w:rsidR="00867EF7">
        <w:t xml:space="preserve"> </w:t>
      </w:r>
      <w:r w:rsidR="00435ADB">
        <w:t xml:space="preserve"> 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5CFB1DAF" w:rsidR="00C97FAC" w:rsidRDefault="00AF038B" w:rsidP="00C31E0B">
      <w:pPr>
        <w:spacing w:line="276" w:lineRule="auto"/>
        <w:ind w:firstLine="720"/>
        <w:jc w:val="both"/>
      </w:pPr>
      <w:r>
        <w:t>Vadovaudamasis Lietuvos Respublikos valstybės ir savivaldybių turto valdymo, naudojimo ir disponavimo juo įstatymo 26 straipsnio 1 dalies 1</w:t>
      </w:r>
      <w:r w:rsidR="0019636F">
        <w:t>, 2 ir 8</w:t>
      </w:r>
      <w:r>
        <w:t xml:space="preserve"> punkt</w:t>
      </w:r>
      <w:r w:rsidR="0019636F">
        <w:t>ais</w:t>
      </w:r>
      <w:r>
        <w:t xml:space="preserve">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C31E0B">
        <w:t>2</w:t>
      </w:r>
      <w:r w:rsidR="007142EB">
        <w:t>3</w:t>
      </w:r>
      <w:r w:rsidR="00C31E0B">
        <w:t xml:space="preserve"> m. </w:t>
      </w:r>
      <w:r w:rsidR="007142EB">
        <w:t>vasario 6</w:t>
      </w:r>
      <w:r>
        <w:t xml:space="preserve"> d. pasiūlymą Nr. VL-</w:t>
      </w:r>
      <w:r w:rsidR="009002BB">
        <w:t>179</w:t>
      </w:r>
      <w:r>
        <w:t xml:space="preserve">, </w:t>
      </w:r>
    </w:p>
    <w:p w14:paraId="24EA7D59" w14:textId="221D9840" w:rsidR="003539C6" w:rsidRDefault="00AF038B" w:rsidP="00C31E0B">
      <w:pPr>
        <w:spacing w:line="276" w:lineRule="auto"/>
        <w:ind w:firstLine="720"/>
        <w:jc w:val="both"/>
        <w:rPr>
          <w:rFonts w:eastAsia="Calibri"/>
          <w:bCs/>
          <w:color w:val="000000"/>
          <w:szCs w:val="24"/>
          <w:lang w:eastAsia="en-US"/>
        </w:rPr>
      </w:pPr>
      <w:r>
        <w:t xml:space="preserve">p r i p a ž į s t u </w:t>
      </w:r>
      <w:r w:rsidR="00040577" w:rsidRPr="00764C01">
        <w:t>ne</w:t>
      </w:r>
      <w:r w:rsidR="00040577">
        <w:t xml:space="preserve">reikalingu (negalimu) </w:t>
      </w:r>
      <w:r>
        <w:t>naudoti</w:t>
      </w:r>
      <w:r w:rsidR="0019636F">
        <w:t xml:space="preserve"> savivaldybės administracijos</w:t>
      </w:r>
      <w:r>
        <w:t xml:space="preserve"> patikėjimo teise valdomą, savivaldybės administracijos balanse apskaitomą ilgalaikį</w:t>
      </w:r>
      <w:r w:rsidR="005B40A6">
        <w:t xml:space="preserve"> ir trumpalaikį</w:t>
      </w:r>
      <w:r>
        <w:t xml:space="preserve"> materialųjį</w:t>
      </w:r>
      <w:r w:rsidR="005B40A6">
        <w:t xml:space="preserve"> ir</w:t>
      </w:r>
      <w:r w:rsidR="00C31E0B">
        <w:t xml:space="preserve"> nematerialųjį</w:t>
      </w:r>
      <w:r>
        <w:t xml:space="preserve"> turtą</w:t>
      </w:r>
      <w:r w:rsidR="00C31E0B">
        <w:t xml:space="preserve"> </w:t>
      </w:r>
      <w:r w:rsidR="005B40A6">
        <w:t>(</w:t>
      </w:r>
      <w:r w:rsidR="00C31E0B">
        <w:t>pried</w:t>
      </w:r>
      <w:r w:rsidR="005B40A6">
        <w:t>as</w:t>
      </w:r>
      <w:r w:rsidR="00C31E0B">
        <w:t>)</w:t>
      </w:r>
      <w:r w:rsidR="00D53B4F">
        <w:t>.</w:t>
      </w:r>
    </w:p>
    <w:p w14:paraId="40116CB7" w14:textId="74BA033F" w:rsidR="00040577" w:rsidRDefault="00ED5A7B" w:rsidP="00C31E0B">
      <w:pPr>
        <w:spacing w:line="276"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w:t>
      </w:r>
      <w:r w:rsidRPr="003A095C">
        <w:rPr>
          <w:rFonts w:eastAsia="Calibri"/>
          <w:bCs/>
          <w:color w:val="000000"/>
          <w:szCs w:val="22"/>
          <w:lang w:eastAsia="en-US"/>
        </w:rPr>
        <w:t xml:space="preserve"> 8A, Kaunas.</w:t>
      </w:r>
    </w:p>
    <w:p w14:paraId="1F1B81B9" w14:textId="77777777" w:rsidR="00C31E0B" w:rsidRPr="00C31E0B" w:rsidRDefault="00C31E0B" w:rsidP="00C31E0B">
      <w:pPr>
        <w:spacing w:line="276" w:lineRule="auto"/>
        <w:ind w:firstLine="720"/>
        <w:jc w:val="both"/>
        <w:rPr>
          <w:rFonts w:eastAsia="Calibri"/>
          <w:szCs w:val="22"/>
          <w:lang w:eastAsia="en-US"/>
        </w:rPr>
      </w:pPr>
    </w:p>
    <w:p w14:paraId="34578A8F" w14:textId="4C57345C" w:rsidR="00040577" w:rsidRDefault="00434111" w:rsidP="005E67FF">
      <w:pPr>
        <w:tabs>
          <w:tab w:val="left" w:pos="7371"/>
        </w:tabs>
        <w:spacing w:line="360" w:lineRule="auto"/>
        <w:jc w:val="both"/>
        <w:rPr>
          <w:szCs w:val="24"/>
        </w:rPr>
      </w:pPr>
      <w:r>
        <w:t>Administracijos direktorius</w:t>
      </w:r>
      <w:r w:rsidR="005E67FF">
        <w:tab/>
      </w:r>
      <w:r w:rsidR="00590287">
        <w:rPr>
          <w:szCs w:val="24"/>
        </w:rPr>
        <w:t>Dainius Grincevičiu</w:t>
      </w:r>
      <w:r w:rsidR="00C31E0B">
        <w:rPr>
          <w:szCs w:val="24"/>
        </w:rPr>
        <w:t>s</w:t>
      </w:r>
    </w:p>
    <w:p w14:paraId="74B8F8F7" w14:textId="77340EBE" w:rsidR="00C31E0B" w:rsidRDefault="00C31E0B" w:rsidP="00C31E0B">
      <w:pPr>
        <w:spacing w:line="360" w:lineRule="auto"/>
        <w:jc w:val="both"/>
        <w:rPr>
          <w:szCs w:val="24"/>
        </w:rPr>
      </w:pPr>
    </w:p>
    <w:p w14:paraId="4CE29D88" w14:textId="27074749" w:rsidR="00D53B4F" w:rsidRDefault="00D53B4F" w:rsidP="00C31E0B">
      <w:pPr>
        <w:spacing w:line="360" w:lineRule="auto"/>
        <w:jc w:val="both"/>
        <w:rPr>
          <w:szCs w:val="24"/>
        </w:rPr>
      </w:pPr>
    </w:p>
    <w:p w14:paraId="5D467CC8" w14:textId="742DE682" w:rsidR="00D53B4F" w:rsidRDefault="00D53B4F" w:rsidP="00C31E0B">
      <w:pPr>
        <w:spacing w:line="360" w:lineRule="auto"/>
        <w:jc w:val="both"/>
        <w:rPr>
          <w:szCs w:val="24"/>
        </w:rPr>
      </w:pPr>
    </w:p>
    <w:p w14:paraId="37364EBA" w14:textId="77777777" w:rsidR="00D53B4F" w:rsidRDefault="00D53B4F" w:rsidP="00C31E0B">
      <w:pPr>
        <w:spacing w:line="360" w:lineRule="auto"/>
        <w:jc w:val="both"/>
        <w:rPr>
          <w:szCs w:val="24"/>
        </w:rPr>
      </w:pPr>
    </w:p>
    <w:p w14:paraId="180C3AF5" w14:textId="619D3D48" w:rsidR="00434111" w:rsidRPr="00040577" w:rsidRDefault="00C31E0B" w:rsidP="003E2CBB">
      <w:pPr>
        <w:jc w:val="both"/>
        <w:rPr>
          <w:szCs w:val="24"/>
          <w:lang w:val="en-US"/>
        </w:rPr>
      </w:pPr>
      <w:r>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5A30EA82" w14:textId="3192F4E5" w:rsidR="00040577"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6DC9CA15" w14:textId="77777777" w:rsidR="005E67FF" w:rsidRPr="00040577" w:rsidRDefault="005E67F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3E6319A3" w:rsidR="00BD08FA" w:rsidRPr="00040577" w:rsidRDefault="008F230F" w:rsidP="003E2CBB">
      <w:pPr>
        <w:jc w:val="both"/>
        <w:rPr>
          <w:szCs w:val="24"/>
        </w:rPr>
      </w:pPr>
      <w:r w:rsidRPr="00040577">
        <w:rPr>
          <w:szCs w:val="24"/>
        </w:rPr>
        <w:t>202</w:t>
      </w:r>
      <w:r w:rsidR="007142EB">
        <w:rPr>
          <w:szCs w:val="24"/>
        </w:rPr>
        <w:t>3-02-06</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B72A4" w14:textId="77777777" w:rsidR="00CD727B" w:rsidRDefault="00CD727B">
      <w:r>
        <w:separator/>
      </w:r>
    </w:p>
  </w:endnote>
  <w:endnote w:type="continuationSeparator" w:id="0">
    <w:p w14:paraId="23532C7E" w14:textId="77777777" w:rsidR="00CD727B" w:rsidRDefault="00CD7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14911" w14:textId="77777777" w:rsidR="00CD727B" w:rsidRDefault="00CD727B">
      <w:r>
        <w:separator/>
      </w:r>
    </w:p>
  </w:footnote>
  <w:footnote w:type="continuationSeparator" w:id="0">
    <w:p w14:paraId="3BAA9E8F" w14:textId="77777777" w:rsidR="00CD727B" w:rsidRDefault="00CD7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56816323">
    <w:abstractNumId w:val="7"/>
  </w:num>
  <w:num w:numId="2" w16cid:durableId="1848789330">
    <w:abstractNumId w:val="0"/>
  </w:num>
  <w:num w:numId="3" w16cid:durableId="295064647">
    <w:abstractNumId w:val="3"/>
  </w:num>
  <w:num w:numId="4" w16cid:durableId="1321730848">
    <w:abstractNumId w:val="10"/>
  </w:num>
  <w:num w:numId="5" w16cid:durableId="1091854270">
    <w:abstractNumId w:val="11"/>
  </w:num>
  <w:num w:numId="6" w16cid:durableId="1240481734">
    <w:abstractNumId w:val="5"/>
  </w:num>
  <w:num w:numId="7" w16cid:durableId="1351029994">
    <w:abstractNumId w:val="4"/>
  </w:num>
  <w:num w:numId="8" w16cid:durableId="1000621144">
    <w:abstractNumId w:val="8"/>
  </w:num>
  <w:num w:numId="9" w16cid:durableId="1436098707">
    <w:abstractNumId w:val="12"/>
  </w:num>
  <w:num w:numId="10" w16cid:durableId="1600286415">
    <w:abstractNumId w:val="2"/>
  </w:num>
  <w:num w:numId="11" w16cid:durableId="1397127349">
    <w:abstractNumId w:val="6"/>
  </w:num>
  <w:num w:numId="12" w16cid:durableId="1963925231">
    <w:abstractNumId w:val="9"/>
  </w:num>
  <w:num w:numId="13" w16cid:durableId="277224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909F1"/>
    <w:rsid w:val="00091663"/>
    <w:rsid w:val="000A41EC"/>
    <w:rsid w:val="000A61D7"/>
    <w:rsid w:val="000C5E59"/>
    <w:rsid w:val="000D1CE5"/>
    <w:rsid w:val="000E78FB"/>
    <w:rsid w:val="000F097C"/>
    <w:rsid w:val="00114B24"/>
    <w:rsid w:val="00117499"/>
    <w:rsid w:val="00132AB5"/>
    <w:rsid w:val="00140199"/>
    <w:rsid w:val="001470D7"/>
    <w:rsid w:val="00166201"/>
    <w:rsid w:val="001829CD"/>
    <w:rsid w:val="001928FE"/>
    <w:rsid w:val="0019636F"/>
    <w:rsid w:val="001A0DC1"/>
    <w:rsid w:val="001B4074"/>
    <w:rsid w:val="001B4395"/>
    <w:rsid w:val="001C0A4F"/>
    <w:rsid w:val="001D2C8D"/>
    <w:rsid w:val="001D38EF"/>
    <w:rsid w:val="001D648F"/>
    <w:rsid w:val="001E7250"/>
    <w:rsid w:val="00214D83"/>
    <w:rsid w:val="00256442"/>
    <w:rsid w:val="002573C1"/>
    <w:rsid w:val="00274F78"/>
    <w:rsid w:val="002765E4"/>
    <w:rsid w:val="00284D63"/>
    <w:rsid w:val="0028720A"/>
    <w:rsid w:val="002B0425"/>
    <w:rsid w:val="002B159B"/>
    <w:rsid w:val="002D1ABA"/>
    <w:rsid w:val="002D3ABC"/>
    <w:rsid w:val="002F2407"/>
    <w:rsid w:val="002F7E56"/>
    <w:rsid w:val="00313CF0"/>
    <w:rsid w:val="00316788"/>
    <w:rsid w:val="00322B1F"/>
    <w:rsid w:val="00323D64"/>
    <w:rsid w:val="003256FC"/>
    <w:rsid w:val="00330C0F"/>
    <w:rsid w:val="00342E29"/>
    <w:rsid w:val="003539C6"/>
    <w:rsid w:val="003565B7"/>
    <w:rsid w:val="00356702"/>
    <w:rsid w:val="003909D3"/>
    <w:rsid w:val="003A095C"/>
    <w:rsid w:val="003A0C31"/>
    <w:rsid w:val="003D1584"/>
    <w:rsid w:val="003E2CBB"/>
    <w:rsid w:val="003F491F"/>
    <w:rsid w:val="00434111"/>
    <w:rsid w:val="00435ADB"/>
    <w:rsid w:val="00467E61"/>
    <w:rsid w:val="00475817"/>
    <w:rsid w:val="004C4343"/>
    <w:rsid w:val="00521D86"/>
    <w:rsid w:val="00536F07"/>
    <w:rsid w:val="005479E9"/>
    <w:rsid w:val="00551097"/>
    <w:rsid w:val="0056231E"/>
    <w:rsid w:val="00565A23"/>
    <w:rsid w:val="005730A1"/>
    <w:rsid w:val="00582540"/>
    <w:rsid w:val="00583E25"/>
    <w:rsid w:val="00590287"/>
    <w:rsid w:val="005B40A6"/>
    <w:rsid w:val="005B6BC0"/>
    <w:rsid w:val="005E67FF"/>
    <w:rsid w:val="00610881"/>
    <w:rsid w:val="00615D04"/>
    <w:rsid w:val="00627FD0"/>
    <w:rsid w:val="00676D26"/>
    <w:rsid w:val="006774AD"/>
    <w:rsid w:val="00682353"/>
    <w:rsid w:val="0068472A"/>
    <w:rsid w:val="00686DC9"/>
    <w:rsid w:val="006B68B6"/>
    <w:rsid w:val="006C20B9"/>
    <w:rsid w:val="006C3374"/>
    <w:rsid w:val="006E68A4"/>
    <w:rsid w:val="0070001E"/>
    <w:rsid w:val="00703D35"/>
    <w:rsid w:val="007142EB"/>
    <w:rsid w:val="0074409E"/>
    <w:rsid w:val="00771644"/>
    <w:rsid w:val="007810A9"/>
    <w:rsid w:val="007C536E"/>
    <w:rsid w:val="007C61E5"/>
    <w:rsid w:val="007D2969"/>
    <w:rsid w:val="007D3113"/>
    <w:rsid w:val="007E324F"/>
    <w:rsid w:val="007E58B6"/>
    <w:rsid w:val="007E6F3E"/>
    <w:rsid w:val="007F30DC"/>
    <w:rsid w:val="007F3451"/>
    <w:rsid w:val="007F5959"/>
    <w:rsid w:val="007F6AD4"/>
    <w:rsid w:val="00831332"/>
    <w:rsid w:val="00837442"/>
    <w:rsid w:val="00841333"/>
    <w:rsid w:val="00866B67"/>
    <w:rsid w:val="00867EF7"/>
    <w:rsid w:val="0088205B"/>
    <w:rsid w:val="00883391"/>
    <w:rsid w:val="008C1B78"/>
    <w:rsid w:val="008C5124"/>
    <w:rsid w:val="008D3989"/>
    <w:rsid w:val="008E0791"/>
    <w:rsid w:val="008F230F"/>
    <w:rsid w:val="008F4809"/>
    <w:rsid w:val="009002BB"/>
    <w:rsid w:val="009635E6"/>
    <w:rsid w:val="009736DB"/>
    <w:rsid w:val="0098205C"/>
    <w:rsid w:val="009A679F"/>
    <w:rsid w:val="009C4EAB"/>
    <w:rsid w:val="009F065C"/>
    <w:rsid w:val="00A31501"/>
    <w:rsid w:val="00A71C4D"/>
    <w:rsid w:val="00A87B40"/>
    <w:rsid w:val="00AA730B"/>
    <w:rsid w:val="00AB7836"/>
    <w:rsid w:val="00AC7986"/>
    <w:rsid w:val="00AD3DDD"/>
    <w:rsid w:val="00AD5D5E"/>
    <w:rsid w:val="00AE2242"/>
    <w:rsid w:val="00AE5EF1"/>
    <w:rsid w:val="00AE7378"/>
    <w:rsid w:val="00AF038B"/>
    <w:rsid w:val="00B00892"/>
    <w:rsid w:val="00B03C14"/>
    <w:rsid w:val="00B06792"/>
    <w:rsid w:val="00B62B96"/>
    <w:rsid w:val="00B75F85"/>
    <w:rsid w:val="00B8436F"/>
    <w:rsid w:val="00B94215"/>
    <w:rsid w:val="00BB2048"/>
    <w:rsid w:val="00BB6F1E"/>
    <w:rsid w:val="00BD08FA"/>
    <w:rsid w:val="00BD536B"/>
    <w:rsid w:val="00BD56ED"/>
    <w:rsid w:val="00BE1E33"/>
    <w:rsid w:val="00BE4C6A"/>
    <w:rsid w:val="00BE6D25"/>
    <w:rsid w:val="00C2225A"/>
    <w:rsid w:val="00C31E0B"/>
    <w:rsid w:val="00C42E05"/>
    <w:rsid w:val="00C838D9"/>
    <w:rsid w:val="00C84A75"/>
    <w:rsid w:val="00C8703D"/>
    <w:rsid w:val="00C921BD"/>
    <w:rsid w:val="00C97FAC"/>
    <w:rsid w:val="00CA67DC"/>
    <w:rsid w:val="00CA6ECE"/>
    <w:rsid w:val="00CD727B"/>
    <w:rsid w:val="00CF292A"/>
    <w:rsid w:val="00D149D5"/>
    <w:rsid w:val="00D20B94"/>
    <w:rsid w:val="00D24145"/>
    <w:rsid w:val="00D53B4F"/>
    <w:rsid w:val="00D66758"/>
    <w:rsid w:val="00D95655"/>
    <w:rsid w:val="00D96480"/>
    <w:rsid w:val="00DA5845"/>
    <w:rsid w:val="00DD47CE"/>
    <w:rsid w:val="00DE0540"/>
    <w:rsid w:val="00E10458"/>
    <w:rsid w:val="00E244C9"/>
    <w:rsid w:val="00E54D59"/>
    <w:rsid w:val="00E5608E"/>
    <w:rsid w:val="00E67284"/>
    <w:rsid w:val="00E710BC"/>
    <w:rsid w:val="00E918BB"/>
    <w:rsid w:val="00E938D1"/>
    <w:rsid w:val="00EA1455"/>
    <w:rsid w:val="00EA35B2"/>
    <w:rsid w:val="00EB6C84"/>
    <w:rsid w:val="00EC4D40"/>
    <w:rsid w:val="00ED113F"/>
    <w:rsid w:val="00ED5A7B"/>
    <w:rsid w:val="00EE2869"/>
    <w:rsid w:val="00EE2CE3"/>
    <w:rsid w:val="00F01EF6"/>
    <w:rsid w:val="00F06B84"/>
    <w:rsid w:val="00F203CB"/>
    <w:rsid w:val="00F21DB9"/>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7</TotalTime>
  <Pages>1</Pages>
  <Words>266</Words>
  <Characters>1859</Characters>
  <Application>Microsoft Office Word</Application>
  <DocSecurity>0</DocSecurity>
  <Lines>15</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2121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5</cp:revision>
  <cp:lastPrinted>2021-02-18T14:25:00Z</cp:lastPrinted>
  <dcterms:created xsi:type="dcterms:W3CDTF">2023-02-06T08:52:00Z</dcterms:created>
  <dcterms:modified xsi:type="dcterms:W3CDTF">2023-02-06T14:40:00Z</dcterms:modified>
</cp:coreProperties>
</file>