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AA0A8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2753D287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  <w:r w:rsidR="005B0A93">
        <w:rPr>
          <w:b/>
          <w:bCs/>
        </w:rPr>
        <w:tab/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18D68472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7D1789">
        <w:t>3</w:t>
      </w:r>
      <w:r w:rsidR="00435ADB">
        <w:t xml:space="preserve"> m.</w:t>
      </w:r>
      <w:r w:rsidR="00ED5A7B">
        <w:t xml:space="preserve"> </w:t>
      </w:r>
      <w:r w:rsidR="00C31E0B">
        <w:t>vasario</w:t>
      </w:r>
      <w:r w:rsidR="00BD08FA">
        <w:t xml:space="preserve"> 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68F489C2" w14:textId="77777777" w:rsidR="00566E61" w:rsidRDefault="00566E61" w:rsidP="00566E61">
      <w:pPr>
        <w:spacing w:line="360" w:lineRule="auto"/>
        <w:ind w:firstLine="720"/>
        <w:jc w:val="both"/>
      </w:pPr>
      <w:r>
        <w:t>Vadovaudamasis Lietuvos Respublikos valstybės ir savivaldybių turto valdymo, naudojimo ir disponavimo juo įstatymo 27 straipsnio 6 dalimi bei Šakių rajono savivaldybės tarybos 2005 m. rugsėjo 22 d. sprendimu Nr. T-242 „Dėl rajono savivaldybės ir valstybės turto pripažinimo nereikalingu arba netinkamu (negalimu) naudoti ir šio turto nurašymo tvarkos tvirtinimo“</w:t>
      </w:r>
      <w:r w:rsidRPr="00C347C9">
        <w:t xml:space="preserve"> (su vėlesniu rajono savivaldybės tarybos 2007 m. spalio 25 d. sprendimu Nr. T-230)</w:t>
      </w:r>
      <w:r>
        <w:t xml:space="preserve"> patvirtinta Savivaldybės ir valstybės turto pripažinto nereikalingu arba netinkamu (negalimu) naudoti ir šio turto nurašymo tvarka: </w:t>
      </w:r>
    </w:p>
    <w:p w14:paraId="0855D523" w14:textId="77777777" w:rsidR="00566E61" w:rsidRPr="005B0A93" w:rsidRDefault="00566E61" w:rsidP="00566E61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1. N u r a š a u rajono savivaldybei nuosavybės teise priklausantį ir rajono savivaldybės administracijos patikėjimo teise valdomą pripažinta netinkamu (negalimu) naudoti administracijos seniūnijoje naudojimą turtą, apskaitomą savivaldybės administracijos balanse (turto sąrašas pridedamas).</w:t>
      </w:r>
    </w:p>
    <w:p w14:paraId="5FDE4FBE" w14:textId="77777777" w:rsidR="00566E61" w:rsidRPr="005B0A93" w:rsidRDefault="00566E61" w:rsidP="00566E61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2. S k i r i u rajono savivaldybės administracijos seniūnus atsakingais už įsakymo 1 punkte nurašomo turto išardymą ir likvidavimą.</w:t>
      </w:r>
    </w:p>
    <w:p w14:paraId="6EA6166B" w14:textId="77777777" w:rsidR="00566E61" w:rsidRDefault="00566E61" w:rsidP="00566E61">
      <w:pPr>
        <w:spacing w:line="360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  <w:r w:rsidRPr="003A095C">
        <w:rPr>
          <w:rFonts w:eastAsia="Calibri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</w:t>
      </w:r>
      <w:r w:rsidRPr="003A095C">
        <w:rPr>
          <w:rFonts w:eastAsia="Calibri"/>
          <w:bCs/>
          <w:color w:val="000000"/>
          <w:szCs w:val="22"/>
          <w:lang w:eastAsia="en-US"/>
        </w:rPr>
        <w:t xml:space="preserve"> 8A, Kaunas.</w:t>
      </w: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4B7E396F" w14:textId="77777777" w:rsidR="00566E61" w:rsidRPr="00C31E0B" w:rsidRDefault="00566E61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34578A8F" w14:textId="7D4C572B" w:rsidR="00040577" w:rsidRDefault="00434111" w:rsidP="00C31E0B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590287">
        <w:rPr>
          <w:szCs w:val="24"/>
        </w:rPr>
        <w:t>Dainius Grincevičiu</w:t>
      </w:r>
      <w:r w:rsidR="00C31E0B">
        <w:rPr>
          <w:szCs w:val="24"/>
        </w:rPr>
        <w:t>s</w:t>
      </w:r>
    </w:p>
    <w:p w14:paraId="51753489" w14:textId="77777777" w:rsidR="00566E61" w:rsidRDefault="00566E61" w:rsidP="00C31E0B">
      <w:pPr>
        <w:spacing w:line="360" w:lineRule="auto"/>
        <w:jc w:val="both"/>
        <w:rPr>
          <w:szCs w:val="24"/>
        </w:rPr>
      </w:pPr>
    </w:p>
    <w:p w14:paraId="37364EBA" w14:textId="77777777" w:rsidR="00D53B4F" w:rsidRDefault="00D53B4F" w:rsidP="00C31E0B">
      <w:pPr>
        <w:spacing w:line="360" w:lineRule="auto"/>
        <w:jc w:val="both"/>
        <w:rPr>
          <w:szCs w:val="24"/>
        </w:rPr>
      </w:pPr>
    </w:p>
    <w:p w14:paraId="180C3AF5" w14:textId="619D3D48" w:rsidR="00434111" w:rsidRPr="00040577" w:rsidRDefault="00C31E0B" w:rsidP="003E2CBB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5A30EA82" w14:textId="29A7A75B" w:rsidR="00040577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1FCC1BD6" w14:textId="77777777" w:rsidR="007D1789" w:rsidRPr="00040577" w:rsidRDefault="007D1789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6610B2C9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7D1789">
        <w:rPr>
          <w:szCs w:val="24"/>
        </w:rPr>
        <w:t>3-02-07</w:t>
      </w:r>
    </w:p>
    <w:sectPr w:rsidR="00BD08FA" w:rsidRPr="00040577" w:rsidSect="007F34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14019" w14:textId="77777777" w:rsidR="00AB52E2" w:rsidRDefault="00AB52E2">
      <w:r>
        <w:separator/>
      </w:r>
    </w:p>
  </w:endnote>
  <w:endnote w:type="continuationSeparator" w:id="0">
    <w:p w14:paraId="38B69097" w14:textId="77777777" w:rsidR="00AB52E2" w:rsidRDefault="00AB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D46AA" w14:textId="77777777" w:rsidR="00AB52E2" w:rsidRDefault="00AB52E2">
      <w:r>
        <w:separator/>
      </w:r>
    </w:p>
  </w:footnote>
  <w:footnote w:type="continuationSeparator" w:id="0">
    <w:p w14:paraId="554DACBC" w14:textId="77777777" w:rsidR="00AB52E2" w:rsidRDefault="00AB5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363674458">
    <w:abstractNumId w:val="7"/>
  </w:num>
  <w:num w:numId="2" w16cid:durableId="2050908758">
    <w:abstractNumId w:val="0"/>
  </w:num>
  <w:num w:numId="3" w16cid:durableId="1338726740">
    <w:abstractNumId w:val="3"/>
  </w:num>
  <w:num w:numId="4" w16cid:durableId="1834830163">
    <w:abstractNumId w:val="11"/>
  </w:num>
  <w:num w:numId="5" w16cid:durableId="161165932">
    <w:abstractNumId w:val="12"/>
  </w:num>
  <w:num w:numId="6" w16cid:durableId="2099591951">
    <w:abstractNumId w:val="5"/>
  </w:num>
  <w:num w:numId="7" w16cid:durableId="812602034">
    <w:abstractNumId w:val="4"/>
  </w:num>
  <w:num w:numId="8" w16cid:durableId="416169407">
    <w:abstractNumId w:val="8"/>
  </w:num>
  <w:num w:numId="9" w16cid:durableId="1456294110">
    <w:abstractNumId w:val="16"/>
  </w:num>
  <w:num w:numId="10" w16cid:durableId="599992865">
    <w:abstractNumId w:val="2"/>
  </w:num>
  <w:num w:numId="11" w16cid:durableId="353305639">
    <w:abstractNumId w:val="6"/>
  </w:num>
  <w:num w:numId="12" w16cid:durableId="693464698">
    <w:abstractNumId w:val="10"/>
  </w:num>
  <w:num w:numId="13" w16cid:durableId="708527778">
    <w:abstractNumId w:val="1"/>
  </w:num>
  <w:num w:numId="14" w16cid:durableId="451479155">
    <w:abstractNumId w:val="9"/>
  </w:num>
  <w:num w:numId="15" w16cid:durableId="1098911281">
    <w:abstractNumId w:val="13"/>
  </w:num>
  <w:num w:numId="16" w16cid:durableId="1368411895">
    <w:abstractNumId w:val="15"/>
  </w:num>
  <w:num w:numId="17" w16cid:durableId="21165147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909F1"/>
    <w:rsid w:val="00091663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909D3"/>
    <w:rsid w:val="003A095C"/>
    <w:rsid w:val="003A0C31"/>
    <w:rsid w:val="003E2CBB"/>
    <w:rsid w:val="003F491F"/>
    <w:rsid w:val="00434111"/>
    <w:rsid w:val="00435ADB"/>
    <w:rsid w:val="00467E61"/>
    <w:rsid w:val="00475817"/>
    <w:rsid w:val="004C4343"/>
    <w:rsid w:val="00521D86"/>
    <w:rsid w:val="00536F07"/>
    <w:rsid w:val="005479E9"/>
    <w:rsid w:val="00551097"/>
    <w:rsid w:val="0056231E"/>
    <w:rsid w:val="00565A23"/>
    <w:rsid w:val="00566E61"/>
    <w:rsid w:val="005730A1"/>
    <w:rsid w:val="00582540"/>
    <w:rsid w:val="00583E25"/>
    <w:rsid w:val="00590287"/>
    <w:rsid w:val="005B0A93"/>
    <w:rsid w:val="005B40A6"/>
    <w:rsid w:val="005B6BC0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70001E"/>
    <w:rsid w:val="00703D35"/>
    <w:rsid w:val="00771644"/>
    <w:rsid w:val="007810A9"/>
    <w:rsid w:val="007C536E"/>
    <w:rsid w:val="007C61E5"/>
    <w:rsid w:val="007D1789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66B67"/>
    <w:rsid w:val="00866F84"/>
    <w:rsid w:val="00867EF7"/>
    <w:rsid w:val="0088205B"/>
    <w:rsid w:val="00883391"/>
    <w:rsid w:val="008C1B78"/>
    <w:rsid w:val="008C5124"/>
    <w:rsid w:val="008D3989"/>
    <w:rsid w:val="008E0791"/>
    <w:rsid w:val="008F230F"/>
    <w:rsid w:val="008F4809"/>
    <w:rsid w:val="009635E6"/>
    <w:rsid w:val="009736DB"/>
    <w:rsid w:val="0098205C"/>
    <w:rsid w:val="009A679F"/>
    <w:rsid w:val="009C4EAB"/>
    <w:rsid w:val="009F065C"/>
    <w:rsid w:val="00A31501"/>
    <w:rsid w:val="00A71C4D"/>
    <w:rsid w:val="00A87B40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62B96"/>
    <w:rsid w:val="00B75F85"/>
    <w:rsid w:val="00B8436F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2225A"/>
    <w:rsid w:val="00C31E0B"/>
    <w:rsid w:val="00C347C9"/>
    <w:rsid w:val="00C42E05"/>
    <w:rsid w:val="00C838D9"/>
    <w:rsid w:val="00C84A75"/>
    <w:rsid w:val="00C8703D"/>
    <w:rsid w:val="00C921BD"/>
    <w:rsid w:val="00C97FAC"/>
    <w:rsid w:val="00CA67DC"/>
    <w:rsid w:val="00CA6ECE"/>
    <w:rsid w:val="00CF292A"/>
    <w:rsid w:val="00D149D5"/>
    <w:rsid w:val="00D20B94"/>
    <w:rsid w:val="00D36F5C"/>
    <w:rsid w:val="00D53B4F"/>
    <w:rsid w:val="00D66758"/>
    <w:rsid w:val="00D95655"/>
    <w:rsid w:val="00D96480"/>
    <w:rsid w:val="00DA5845"/>
    <w:rsid w:val="00DD47CE"/>
    <w:rsid w:val="00DE0540"/>
    <w:rsid w:val="00E10458"/>
    <w:rsid w:val="00E244C9"/>
    <w:rsid w:val="00E54D59"/>
    <w:rsid w:val="00E5608E"/>
    <w:rsid w:val="00E67284"/>
    <w:rsid w:val="00E710BC"/>
    <w:rsid w:val="00E918BB"/>
    <w:rsid w:val="00E938D1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1582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3</cp:revision>
  <cp:lastPrinted>2021-02-18T14:25:00Z</cp:lastPrinted>
  <dcterms:created xsi:type="dcterms:W3CDTF">2023-02-06T14:24:00Z</dcterms:created>
  <dcterms:modified xsi:type="dcterms:W3CDTF">2023-02-06T14:25:00Z</dcterms:modified>
</cp:coreProperties>
</file>